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1DB" w:rsidRPr="004E71E8" w:rsidRDefault="007B21DB" w:rsidP="001132C5">
      <w:pPr>
        <w:spacing w:after="0"/>
        <w:rPr>
          <w:b/>
          <w:color w:val="FF0000"/>
          <w:szCs w:val="20"/>
          <w:u w:val="single"/>
        </w:rPr>
      </w:pPr>
      <w:bookmarkStart w:id="0" w:name="_GoBack"/>
      <w:bookmarkEnd w:id="0"/>
    </w:p>
    <w:p w:rsidR="00CA3F89" w:rsidRPr="0052740C" w:rsidRDefault="009C1669" w:rsidP="001132C5">
      <w:pPr>
        <w:spacing w:after="0"/>
        <w:rPr>
          <w:sz w:val="20"/>
          <w:szCs w:val="20"/>
        </w:rPr>
      </w:pPr>
      <w:r w:rsidRPr="0052740C">
        <w:rPr>
          <w:b/>
          <w:szCs w:val="20"/>
          <w:u w:val="single"/>
        </w:rPr>
        <w:t>Easebourne CE Primary School</w:t>
      </w:r>
      <w:r w:rsidRPr="0052740C">
        <w:rPr>
          <w:szCs w:val="20"/>
        </w:rPr>
        <w:t xml:space="preserve"> </w:t>
      </w:r>
      <w:r w:rsidRPr="0052740C">
        <w:rPr>
          <w:sz w:val="20"/>
          <w:szCs w:val="20"/>
        </w:rPr>
        <w:tab/>
      </w:r>
      <w:r w:rsidRPr="0052740C">
        <w:rPr>
          <w:sz w:val="20"/>
          <w:szCs w:val="20"/>
        </w:rPr>
        <w:tab/>
      </w:r>
      <w:r w:rsidRPr="0052740C">
        <w:rPr>
          <w:sz w:val="20"/>
          <w:szCs w:val="20"/>
        </w:rPr>
        <w:tab/>
      </w:r>
      <w:r w:rsidRPr="0052740C">
        <w:rPr>
          <w:sz w:val="20"/>
          <w:szCs w:val="20"/>
        </w:rPr>
        <w:tab/>
      </w:r>
      <w:r w:rsidRPr="0052740C">
        <w:rPr>
          <w:sz w:val="20"/>
          <w:szCs w:val="20"/>
        </w:rPr>
        <w:tab/>
      </w:r>
      <w:r w:rsidRPr="0052740C">
        <w:rPr>
          <w:sz w:val="20"/>
          <w:szCs w:val="20"/>
        </w:rPr>
        <w:tab/>
        <w:t xml:space="preserve">                                                                        </w:t>
      </w:r>
      <w:r w:rsidR="0052740C" w:rsidRPr="0052740C">
        <w:rPr>
          <w:sz w:val="20"/>
          <w:szCs w:val="20"/>
        </w:rPr>
        <w:t>18/07</w:t>
      </w:r>
      <w:r w:rsidR="00CA3F89" w:rsidRPr="0052740C">
        <w:rPr>
          <w:sz w:val="20"/>
          <w:szCs w:val="20"/>
        </w:rPr>
        <w:t>/2022</w:t>
      </w:r>
    </w:p>
    <w:p w:rsidR="0021614A" w:rsidRPr="0052740C" w:rsidRDefault="0052740C" w:rsidP="0021614A">
      <w:pPr>
        <w:spacing w:after="0"/>
        <w:jc w:val="center"/>
        <w:rPr>
          <w:b/>
          <w:sz w:val="28"/>
          <w:szCs w:val="20"/>
        </w:rPr>
      </w:pPr>
      <w:r>
        <w:rPr>
          <w:b/>
          <w:sz w:val="28"/>
          <w:szCs w:val="20"/>
          <w:u w:val="single"/>
        </w:rPr>
        <w:t xml:space="preserve">Clubs for </w:t>
      </w:r>
      <w:proofErr w:type="gramStart"/>
      <w:r>
        <w:rPr>
          <w:b/>
          <w:sz w:val="28"/>
          <w:szCs w:val="20"/>
          <w:u w:val="single"/>
        </w:rPr>
        <w:t>Autumn</w:t>
      </w:r>
      <w:proofErr w:type="gramEnd"/>
      <w:r w:rsidR="00481807" w:rsidRPr="0052740C">
        <w:rPr>
          <w:b/>
          <w:sz w:val="28"/>
          <w:szCs w:val="20"/>
          <w:u w:val="single"/>
        </w:rPr>
        <w:t xml:space="preserve"> </w:t>
      </w:r>
      <w:r>
        <w:rPr>
          <w:b/>
          <w:sz w:val="28"/>
          <w:szCs w:val="20"/>
          <w:u w:val="single"/>
        </w:rPr>
        <w:t>20</w:t>
      </w:r>
      <w:r w:rsidR="00481807" w:rsidRPr="0052740C">
        <w:rPr>
          <w:b/>
          <w:sz w:val="28"/>
          <w:szCs w:val="20"/>
          <w:u w:val="single"/>
        </w:rPr>
        <w:t>22</w:t>
      </w:r>
    </w:p>
    <w:p w:rsidR="0021614A" w:rsidRPr="006A0E10" w:rsidRDefault="009C1669" w:rsidP="001132C5">
      <w:pPr>
        <w:spacing w:after="0"/>
        <w:rPr>
          <w:color w:val="FF0000"/>
        </w:rPr>
      </w:pPr>
      <w:r w:rsidRPr="006A0E10">
        <w:rPr>
          <w:b/>
          <w:color w:val="FF0000"/>
          <w:sz w:val="28"/>
          <w:szCs w:val="20"/>
        </w:rPr>
        <w:tab/>
      </w:r>
      <w:r w:rsidRPr="006A0E10">
        <w:rPr>
          <w:color w:val="FF0000"/>
        </w:rPr>
        <w:tab/>
      </w:r>
      <w:r w:rsidRPr="006A0E10">
        <w:rPr>
          <w:color w:val="FF0000"/>
        </w:rPr>
        <w:tab/>
      </w:r>
      <w:r w:rsidRPr="006A0E10">
        <w:rPr>
          <w:color w:val="FF0000"/>
        </w:rPr>
        <w:tab/>
      </w:r>
      <w:r w:rsidRPr="006A0E10">
        <w:rPr>
          <w:color w:val="FF0000"/>
        </w:rPr>
        <w:tab/>
      </w:r>
      <w:r w:rsidRPr="006A0E10">
        <w:rPr>
          <w:color w:val="FF0000"/>
        </w:rPr>
        <w:tab/>
        <w:t xml:space="preserve">            </w:t>
      </w:r>
      <w:r w:rsidRPr="006A0E10">
        <w:rPr>
          <w:color w:val="FF0000"/>
        </w:rPr>
        <w:tab/>
      </w:r>
      <w:r w:rsidRPr="006A0E10">
        <w:rPr>
          <w:color w:val="FF0000"/>
        </w:rPr>
        <w:tab/>
      </w:r>
      <w:r w:rsidRPr="006A0E10">
        <w:rPr>
          <w:color w:val="FF0000"/>
        </w:rPr>
        <w:tab/>
        <w:t xml:space="preserve">               </w:t>
      </w:r>
    </w:p>
    <w:p w:rsidR="002941A9" w:rsidRPr="00E66735" w:rsidRDefault="0021614A" w:rsidP="0021614A">
      <w:pPr>
        <w:pStyle w:val="NoSpacing"/>
        <w:rPr>
          <w:rFonts w:ascii="Century Gothic" w:hAnsi="Century Gothic"/>
          <w:color w:val="000000" w:themeColor="text1"/>
          <w:sz w:val="20"/>
          <w:szCs w:val="20"/>
        </w:rPr>
      </w:pPr>
      <w:r w:rsidRPr="00E66735">
        <w:rPr>
          <w:rFonts w:ascii="Century Gothic" w:hAnsi="Century Gothic"/>
          <w:color w:val="000000" w:themeColor="text1"/>
          <w:sz w:val="20"/>
          <w:szCs w:val="20"/>
        </w:rPr>
        <w:t xml:space="preserve">Clubs will commence on </w:t>
      </w:r>
      <w:r w:rsidR="00470C55" w:rsidRPr="00E66735">
        <w:rPr>
          <w:rFonts w:ascii="Century Gothic" w:hAnsi="Century Gothic"/>
          <w:b/>
          <w:color w:val="000000" w:themeColor="text1"/>
          <w:sz w:val="20"/>
          <w:szCs w:val="20"/>
        </w:rPr>
        <w:t xml:space="preserve">Monday </w:t>
      </w:r>
      <w:r w:rsidR="00BC672B" w:rsidRPr="00E66735">
        <w:rPr>
          <w:rFonts w:ascii="Century Gothic" w:hAnsi="Century Gothic"/>
          <w:b/>
          <w:color w:val="000000" w:themeColor="text1"/>
          <w:sz w:val="20"/>
          <w:szCs w:val="20"/>
        </w:rPr>
        <w:t>12</w:t>
      </w:r>
      <w:r w:rsidR="00470C55" w:rsidRPr="00E66735">
        <w:rPr>
          <w:rFonts w:ascii="Century Gothic" w:hAnsi="Century Gothic"/>
          <w:b/>
          <w:color w:val="000000" w:themeColor="text1"/>
          <w:sz w:val="20"/>
          <w:szCs w:val="20"/>
          <w:vertAlign w:val="superscript"/>
        </w:rPr>
        <w:t>th</w:t>
      </w:r>
      <w:r w:rsidR="00470C55" w:rsidRPr="00E66735">
        <w:rPr>
          <w:rFonts w:ascii="Century Gothic" w:hAnsi="Century Gothic"/>
          <w:b/>
          <w:color w:val="000000" w:themeColor="text1"/>
          <w:sz w:val="20"/>
          <w:szCs w:val="20"/>
        </w:rPr>
        <w:t xml:space="preserve"> September</w:t>
      </w:r>
      <w:r w:rsidR="00851804" w:rsidRPr="00E66735">
        <w:rPr>
          <w:rFonts w:ascii="Century Gothic" w:hAnsi="Century Gothic"/>
          <w:b/>
          <w:color w:val="000000" w:themeColor="text1"/>
          <w:sz w:val="20"/>
          <w:szCs w:val="20"/>
        </w:rPr>
        <w:t xml:space="preserve"> </w:t>
      </w:r>
      <w:r w:rsidRPr="00E66735">
        <w:rPr>
          <w:rFonts w:ascii="Century Gothic" w:hAnsi="Century Gothic"/>
          <w:color w:val="000000" w:themeColor="text1"/>
          <w:sz w:val="20"/>
          <w:szCs w:val="20"/>
        </w:rPr>
        <w:t xml:space="preserve">and finish on </w:t>
      </w:r>
      <w:r w:rsidR="00470C55" w:rsidRPr="00E66735">
        <w:rPr>
          <w:rFonts w:ascii="Century Gothic" w:hAnsi="Century Gothic"/>
          <w:b/>
          <w:color w:val="000000" w:themeColor="text1"/>
          <w:sz w:val="20"/>
          <w:szCs w:val="20"/>
        </w:rPr>
        <w:t>Friday 2</w:t>
      </w:r>
      <w:r w:rsidR="00470C55" w:rsidRPr="00E66735">
        <w:rPr>
          <w:rFonts w:ascii="Century Gothic" w:hAnsi="Century Gothic"/>
          <w:b/>
          <w:color w:val="000000" w:themeColor="text1"/>
          <w:sz w:val="20"/>
          <w:szCs w:val="20"/>
          <w:vertAlign w:val="superscript"/>
        </w:rPr>
        <w:t>nd</w:t>
      </w:r>
      <w:r w:rsidR="00470C55" w:rsidRPr="00E66735">
        <w:rPr>
          <w:rFonts w:ascii="Century Gothic" w:hAnsi="Century Gothic"/>
          <w:b/>
          <w:color w:val="000000" w:themeColor="text1"/>
          <w:sz w:val="20"/>
          <w:szCs w:val="20"/>
        </w:rPr>
        <w:t xml:space="preserve"> December</w:t>
      </w:r>
      <w:r w:rsidR="003F38F6" w:rsidRPr="00E66735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816E85" w:rsidRPr="00E66735">
        <w:rPr>
          <w:rFonts w:ascii="Century Gothic" w:hAnsi="Century Gothic"/>
          <w:color w:val="000000" w:themeColor="text1"/>
          <w:sz w:val="20"/>
          <w:szCs w:val="20"/>
        </w:rPr>
        <w:t xml:space="preserve">Please see the </w:t>
      </w:r>
      <w:r w:rsidR="003F7D50" w:rsidRPr="00E66735">
        <w:rPr>
          <w:rFonts w:ascii="Century Gothic" w:hAnsi="Century Gothic"/>
          <w:color w:val="000000" w:themeColor="text1"/>
          <w:sz w:val="20"/>
          <w:szCs w:val="20"/>
        </w:rPr>
        <w:t xml:space="preserve">attached </w:t>
      </w:r>
      <w:r w:rsidR="002B45A3" w:rsidRPr="00E66735">
        <w:rPr>
          <w:rFonts w:ascii="Century Gothic" w:hAnsi="Century Gothic"/>
          <w:color w:val="000000" w:themeColor="text1"/>
          <w:sz w:val="20"/>
          <w:szCs w:val="20"/>
        </w:rPr>
        <w:t xml:space="preserve">poster </w:t>
      </w:r>
      <w:r w:rsidR="003F7D50" w:rsidRPr="00E66735">
        <w:rPr>
          <w:rFonts w:ascii="Century Gothic" w:hAnsi="Century Gothic"/>
          <w:color w:val="000000" w:themeColor="text1"/>
          <w:sz w:val="20"/>
          <w:szCs w:val="20"/>
        </w:rPr>
        <w:t>regarding information for Wraparound provision and how to book.</w:t>
      </w:r>
    </w:p>
    <w:p w:rsidR="002941A9" w:rsidRPr="006A0E10" w:rsidRDefault="002941A9" w:rsidP="0021614A">
      <w:pPr>
        <w:pStyle w:val="NoSpacing"/>
        <w:rPr>
          <w:rFonts w:ascii="Century Gothic" w:hAnsi="Century Gothic"/>
          <w:color w:val="FF0000"/>
          <w:sz w:val="20"/>
          <w:szCs w:val="20"/>
        </w:rPr>
      </w:pPr>
    </w:p>
    <w:p w:rsidR="00E66735" w:rsidRDefault="0021614A" w:rsidP="0021614A">
      <w:pPr>
        <w:pStyle w:val="NoSpacing"/>
        <w:rPr>
          <w:rFonts w:ascii="Century Gothic" w:hAnsi="Century Gothic"/>
          <w:sz w:val="20"/>
          <w:szCs w:val="20"/>
        </w:rPr>
      </w:pPr>
      <w:r w:rsidRPr="00470C55">
        <w:rPr>
          <w:rFonts w:ascii="Century Gothic" w:hAnsi="Century Gothic"/>
          <w:sz w:val="20"/>
          <w:szCs w:val="20"/>
        </w:rPr>
        <w:t xml:space="preserve">In the interest of fairness, </w:t>
      </w:r>
      <w:r w:rsidR="00816E85" w:rsidRPr="00470C55">
        <w:rPr>
          <w:rFonts w:ascii="Century Gothic" w:hAnsi="Century Gothic"/>
          <w:sz w:val="20"/>
          <w:szCs w:val="20"/>
        </w:rPr>
        <w:t>fo</w:t>
      </w:r>
      <w:r w:rsidR="00E66735">
        <w:rPr>
          <w:rFonts w:ascii="Century Gothic" w:hAnsi="Century Gothic"/>
          <w:sz w:val="20"/>
          <w:szCs w:val="20"/>
        </w:rPr>
        <w:t>rms will not be accepted before Thursday morning and the deadline will be Friday 22</w:t>
      </w:r>
      <w:r w:rsidR="00E66735" w:rsidRPr="00E66735">
        <w:rPr>
          <w:rFonts w:ascii="Century Gothic" w:hAnsi="Century Gothic"/>
          <w:sz w:val="20"/>
          <w:szCs w:val="20"/>
          <w:vertAlign w:val="superscript"/>
        </w:rPr>
        <w:t>nd</w:t>
      </w:r>
      <w:r w:rsidR="00E66735">
        <w:rPr>
          <w:rFonts w:ascii="Century Gothic" w:hAnsi="Century Gothic"/>
          <w:sz w:val="20"/>
          <w:szCs w:val="20"/>
        </w:rPr>
        <w:t xml:space="preserve"> at 3.00pm (the office will be manned on Friday or forms can be posted in the post box outside reception). All clubs </w:t>
      </w:r>
      <w:proofErr w:type="gramStart"/>
      <w:r w:rsidR="00E66735">
        <w:rPr>
          <w:rFonts w:ascii="Century Gothic" w:hAnsi="Century Gothic"/>
          <w:sz w:val="20"/>
          <w:szCs w:val="20"/>
        </w:rPr>
        <w:t xml:space="preserve">will be </w:t>
      </w:r>
      <w:r w:rsidRPr="00470C55">
        <w:rPr>
          <w:rFonts w:ascii="Century Gothic" w:hAnsi="Century Gothic"/>
          <w:sz w:val="20"/>
          <w:szCs w:val="20"/>
        </w:rPr>
        <w:t>a</w:t>
      </w:r>
      <w:r w:rsidR="00E66735">
        <w:rPr>
          <w:rFonts w:ascii="Century Gothic" w:hAnsi="Century Gothic"/>
          <w:sz w:val="20"/>
          <w:szCs w:val="20"/>
        </w:rPr>
        <w:t>llo</w:t>
      </w:r>
      <w:r w:rsidR="000D5E63">
        <w:rPr>
          <w:rFonts w:ascii="Century Gothic" w:hAnsi="Century Gothic"/>
          <w:sz w:val="20"/>
          <w:szCs w:val="20"/>
        </w:rPr>
        <w:t>cated</w:t>
      </w:r>
      <w:proofErr w:type="gramEnd"/>
      <w:r w:rsidR="000D5E63">
        <w:rPr>
          <w:rFonts w:ascii="Century Gothic" w:hAnsi="Century Gothic"/>
          <w:sz w:val="20"/>
          <w:szCs w:val="20"/>
        </w:rPr>
        <w:t xml:space="preserve"> on a preference basis </w:t>
      </w:r>
      <w:r w:rsidR="001655C9">
        <w:rPr>
          <w:rFonts w:ascii="Century Gothic" w:hAnsi="Century Gothic"/>
          <w:sz w:val="20"/>
          <w:szCs w:val="20"/>
        </w:rPr>
        <w:t xml:space="preserve">and </w:t>
      </w:r>
      <w:r w:rsidR="00E66735">
        <w:rPr>
          <w:rFonts w:ascii="Century Gothic" w:hAnsi="Century Gothic"/>
          <w:sz w:val="20"/>
          <w:szCs w:val="20"/>
        </w:rPr>
        <w:t>a copy of the</w:t>
      </w:r>
      <w:r w:rsidR="001655C9">
        <w:rPr>
          <w:rFonts w:ascii="Century Gothic" w:hAnsi="Century Gothic"/>
          <w:sz w:val="20"/>
          <w:szCs w:val="20"/>
        </w:rPr>
        <w:t xml:space="preserve"> clubs will be available in the Reception window in the first week of term</w:t>
      </w:r>
      <w:r w:rsidR="00336B35" w:rsidRPr="00470C55">
        <w:rPr>
          <w:rFonts w:ascii="Century Gothic" w:hAnsi="Century Gothic"/>
          <w:sz w:val="20"/>
          <w:szCs w:val="20"/>
        </w:rPr>
        <w:t xml:space="preserve">. </w:t>
      </w:r>
    </w:p>
    <w:p w:rsidR="00E66735" w:rsidRDefault="00E66735" w:rsidP="0021614A">
      <w:pPr>
        <w:pStyle w:val="NoSpacing"/>
        <w:rPr>
          <w:rFonts w:ascii="Century Gothic" w:hAnsi="Century Gothic"/>
          <w:sz w:val="20"/>
          <w:szCs w:val="20"/>
        </w:rPr>
      </w:pPr>
    </w:p>
    <w:p w:rsidR="0021614A" w:rsidRPr="00470C55" w:rsidRDefault="00E66735" w:rsidP="0021614A">
      <w:pPr>
        <w:pStyle w:val="NoSpacing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</w:t>
      </w:r>
      <w:r w:rsidR="0021614A" w:rsidRPr="00470C55">
        <w:rPr>
          <w:rFonts w:ascii="Century Gothic" w:hAnsi="Century Gothic"/>
          <w:sz w:val="20"/>
          <w:szCs w:val="20"/>
        </w:rPr>
        <w:t xml:space="preserve">f a club member is not attending a session then the office </w:t>
      </w:r>
      <w:proofErr w:type="gramStart"/>
      <w:r w:rsidR="0021614A" w:rsidRPr="00470C55">
        <w:rPr>
          <w:rFonts w:ascii="Century Gothic" w:hAnsi="Century Gothic"/>
          <w:sz w:val="20"/>
          <w:szCs w:val="20"/>
        </w:rPr>
        <w:t>must be informed</w:t>
      </w:r>
      <w:proofErr w:type="gramEnd"/>
      <w:r w:rsidR="0021614A" w:rsidRPr="00470C55">
        <w:rPr>
          <w:rFonts w:ascii="Century Gothic" w:hAnsi="Century Gothic"/>
          <w:sz w:val="20"/>
          <w:szCs w:val="20"/>
        </w:rPr>
        <w:t>. Collection af</w:t>
      </w:r>
      <w:r w:rsidR="00E001AF" w:rsidRPr="00470C55">
        <w:rPr>
          <w:rFonts w:ascii="Century Gothic" w:hAnsi="Century Gothic"/>
          <w:sz w:val="20"/>
          <w:szCs w:val="20"/>
        </w:rPr>
        <w:t xml:space="preserve">ter clubs is from under the canopy at the </w:t>
      </w:r>
      <w:r w:rsidR="00E001AF" w:rsidRPr="00470C55">
        <w:rPr>
          <w:rFonts w:ascii="Century Gothic" w:hAnsi="Century Gothic"/>
          <w:b/>
          <w:sz w:val="20"/>
          <w:szCs w:val="20"/>
        </w:rPr>
        <w:t>rear</w:t>
      </w:r>
      <w:r w:rsidR="00E001AF" w:rsidRPr="00470C55">
        <w:rPr>
          <w:rFonts w:ascii="Century Gothic" w:hAnsi="Century Gothic"/>
          <w:sz w:val="20"/>
          <w:szCs w:val="20"/>
        </w:rPr>
        <w:t xml:space="preserve"> of the school. Children will not be allowed to leave unaccompanied, unless your child is in either Year 5 or Year 6 and has permission to walk home at the end of the day. </w:t>
      </w:r>
      <w:r w:rsidR="0021614A" w:rsidRPr="00470C55">
        <w:rPr>
          <w:rFonts w:ascii="Century Gothic" w:hAnsi="Century Gothic"/>
          <w:sz w:val="20"/>
          <w:szCs w:val="20"/>
        </w:rPr>
        <w:t xml:space="preserve">  </w:t>
      </w:r>
    </w:p>
    <w:p w:rsidR="0021614A" w:rsidRPr="006A0E10" w:rsidRDefault="0021614A" w:rsidP="001132C5">
      <w:pPr>
        <w:pStyle w:val="NoSpacing"/>
        <w:rPr>
          <w:rFonts w:ascii="Century Gothic" w:hAnsi="Century Gothic"/>
          <w:b/>
          <w:color w:val="FF0000"/>
          <w:sz w:val="20"/>
          <w:szCs w:val="20"/>
        </w:rPr>
      </w:pPr>
    </w:p>
    <w:p w:rsidR="0021614A" w:rsidRPr="00770446" w:rsidRDefault="0021614A" w:rsidP="0021614A">
      <w:pPr>
        <w:rPr>
          <w:rFonts w:ascii="Century Gothic" w:hAnsi="Century Gothic"/>
          <w:sz w:val="20"/>
          <w:szCs w:val="20"/>
        </w:rPr>
      </w:pPr>
      <w:r w:rsidRPr="00770446">
        <w:rPr>
          <w:rFonts w:ascii="Century Gothic" w:hAnsi="Century Gothic"/>
          <w:sz w:val="20"/>
          <w:szCs w:val="20"/>
        </w:rPr>
        <w:t>Please make your selections by listing them in order of preference</w:t>
      </w:r>
      <w:r w:rsidR="00E07E5F" w:rsidRPr="00770446">
        <w:rPr>
          <w:rFonts w:ascii="Century Gothic" w:hAnsi="Century Gothic"/>
          <w:sz w:val="20"/>
          <w:szCs w:val="20"/>
        </w:rPr>
        <w:t>,</w:t>
      </w:r>
      <w:r w:rsidRPr="00770446">
        <w:rPr>
          <w:rFonts w:ascii="Century Gothic" w:hAnsi="Century Gothic"/>
          <w:sz w:val="20"/>
          <w:szCs w:val="20"/>
        </w:rPr>
        <w:t xml:space="preserve"> i</w:t>
      </w:r>
      <w:r w:rsidR="00E07E5F" w:rsidRPr="00770446">
        <w:rPr>
          <w:rFonts w:ascii="Century Gothic" w:hAnsi="Century Gothic"/>
          <w:sz w:val="20"/>
          <w:szCs w:val="20"/>
        </w:rPr>
        <w:t>.</w:t>
      </w:r>
      <w:r w:rsidRPr="00770446">
        <w:rPr>
          <w:rFonts w:ascii="Century Gothic" w:hAnsi="Century Gothic"/>
          <w:sz w:val="20"/>
          <w:szCs w:val="20"/>
        </w:rPr>
        <w:t>e</w:t>
      </w:r>
      <w:r w:rsidR="00E07E5F" w:rsidRPr="00770446">
        <w:rPr>
          <w:rFonts w:ascii="Century Gothic" w:hAnsi="Century Gothic"/>
          <w:sz w:val="20"/>
          <w:szCs w:val="20"/>
        </w:rPr>
        <w:t>.</w:t>
      </w:r>
      <w:r w:rsidRPr="00770446">
        <w:rPr>
          <w:rFonts w:ascii="Century Gothic" w:hAnsi="Century Gothic"/>
          <w:sz w:val="20"/>
          <w:szCs w:val="20"/>
        </w:rPr>
        <w:t xml:space="preserve"> if you wa</w:t>
      </w:r>
      <w:r w:rsidR="000A1264" w:rsidRPr="00770446">
        <w:rPr>
          <w:rFonts w:ascii="Century Gothic" w:hAnsi="Century Gothic"/>
          <w:sz w:val="20"/>
          <w:szCs w:val="20"/>
        </w:rPr>
        <w:t>n</w:t>
      </w:r>
      <w:r w:rsidR="00470C55" w:rsidRPr="00770446">
        <w:rPr>
          <w:rFonts w:ascii="Century Gothic" w:hAnsi="Century Gothic"/>
          <w:sz w:val="20"/>
          <w:szCs w:val="20"/>
        </w:rPr>
        <w:t>t to apply for Art, Football and Basketball and Football</w:t>
      </w:r>
      <w:r w:rsidRPr="00770446">
        <w:rPr>
          <w:rFonts w:ascii="Century Gothic" w:hAnsi="Century Gothic"/>
          <w:sz w:val="20"/>
          <w:szCs w:val="20"/>
        </w:rPr>
        <w:t xml:space="preserve"> is your f</w:t>
      </w:r>
      <w:r w:rsidR="00470C55" w:rsidRPr="00770446">
        <w:rPr>
          <w:rFonts w:ascii="Century Gothic" w:hAnsi="Century Gothic"/>
          <w:sz w:val="20"/>
          <w:szCs w:val="20"/>
        </w:rPr>
        <w:t>avourite choice and Art</w:t>
      </w:r>
      <w:r w:rsidR="00CA3F89" w:rsidRPr="00770446">
        <w:rPr>
          <w:rFonts w:ascii="Century Gothic" w:hAnsi="Century Gothic"/>
          <w:sz w:val="20"/>
          <w:szCs w:val="20"/>
        </w:rPr>
        <w:t xml:space="preserve"> </w:t>
      </w:r>
      <w:r w:rsidRPr="00770446">
        <w:rPr>
          <w:rFonts w:ascii="Century Gothic" w:hAnsi="Century Gothic"/>
          <w:sz w:val="20"/>
          <w:szCs w:val="20"/>
        </w:rPr>
        <w:t>is your second favourite, you should list them as follows-</w:t>
      </w:r>
    </w:p>
    <w:p w:rsidR="0021614A" w:rsidRPr="00770446" w:rsidRDefault="0021614A" w:rsidP="0021614A">
      <w:pPr>
        <w:rPr>
          <w:rFonts w:ascii="Century Gothic" w:hAnsi="Century Gothic"/>
          <w:sz w:val="20"/>
          <w:szCs w:val="20"/>
        </w:rPr>
      </w:pPr>
      <w:proofErr w:type="gramStart"/>
      <w:r w:rsidRPr="00770446">
        <w:rPr>
          <w:rFonts w:ascii="Century Gothic" w:hAnsi="Century Gothic"/>
          <w:sz w:val="20"/>
          <w:szCs w:val="20"/>
        </w:rPr>
        <w:t>1</w:t>
      </w:r>
      <w:r w:rsidRPr="00770446">
        <w:rPr>
          <w:rFonts w:ascii="Century Gothic" w:hAnsi="Century Gothic"/>
          <w:sz w:val="20"/>
          <w:szCs w:val="20"/>
          <w:vertAlign w:val="superscript"/>
        </w:rPr>
        <w:t>st</w:t>
      </w:r>
      <w:proofErr w:type="gramEnd"/>
      <w:r w:rsidR="00470C55" w:rsidRPr="00770446">
        <w:rPr>
          <w:rFonts w:ascii="Century Gothic" w:hAnsi="Century Gothic"/>
          <w:sz w:val="20"/>
          <w:szCs w:val="20"/>
        </w:rPr>
        <w:t xml:space="preserve"> choice – Football</w:t>
      </w:r>
    </w:p>
    <w:p w:rsidR="0021614A" w:rsidRPr="00770446" w:rsidRDefault="0021614A" w:rsidP="0021614A">
      <w:pPr>
        <w:rPr>
          <w:rFonts w:ascii="Century Gothic" w:hAnsi="Century Gothic"/>
          <w:b/>
          <w:sz w:val="20"/>
          <w:szCs w:val="20"/>
        </w:rPr>
      </w:pPr>
      <w:proofErr w:type="gramStart"/>
      <w:r w:rsidRPr="00770446">
        <w:rPr>
          <w:rFonts w:ascii="Century Gothic" w:hAnsi="Century Gothic"/>
          <w:sz w:val="20"/>
          <w:szCs w:val="20"/>
        </w:rPr>
        <w:t>2</w:t>
      </w:r>
      <w:r w:rsidRPr="00770446">
        <w:rPr>
          <w:rFonts w:ascii="Century Gothic" w:hAnsi="Century Gothic"/>
          <w:sz w:val="20"/>
          <w:szCs w:val="20"/>
          <w:vertAlign w:val="superscript"/>
        </w:rPr>
        <w:t>nd</w:t>
      </w:r>
      <w:proofErr w:type="gramEnd"/>
      <w:r w:rsidR="00851804" w:rsidRPr="00770446">
        <w:rPr>
          <w:rFonts w:ascii="Century Gothic" w:hAnsi="Century Gothic"/>
          <w:sz w:val="20"/>
          <w:szCs w:val="20"/>
        </w:rPr>
        <w:t xml:space="preserve"> choice – </w:t>
      </w:r>
      <w:r w:rsidR="00470C55" w:rsidRPr="00770446">
        <w:rPr>
          <w:rFonts w:ascii="Century Gothic" w:hAnsi="Century Gothic"/>
          <w:sz w:val="20"/>
          <w:szCs w:val="20"/>
        </w:rPr>
        <w:t>Art</w:t>
      </w:r>
    </w:p>
    <w:p w:rsidR="0021614A" w:rsidRPr="00770446" w:rsidRDefault="0021614A" w:rsidP="0021614A">
      <w:pPr>
        <w:rPr>
          <w:rFonts w:ascii="Century Gothic" w:hAnsi="Century Gothic"/>
          <w:sz w:val="20"/>
          <w:szCs w:val="20"/>
        </w:rPr>
      </w:pPr>
      <w:proofErr w:type="gramStart"/>
      <w:r w:rsidRPr="00770446">
        <w:rPr>
          <w:rFonts w:ascii="Century Gothic" w:hAnsi="Century Gothic"/>
          <w:sz w:val="20"/>
          <w:szCs w:val="20"/>
        </w:rPr>
        <w:t>3</w:t>
      </w:r>
      <w:r w:rsidRPr="00770446">
        <w:rPr>
          <w:rFonts w:ascii="Century Gothic" w:hAnsi="Century Gothic"/>
          <w:sz w:val="20"/>
          <w:szCs w:val="20"/>
          <w:vertAlign w:val="superscript"/>
        </w:rPr>
        <w:t>rd</w:t>
      </w:r>
      <w:proofErr w:type="gramEnd"/>
      <w:r w:rsidR="00CA3F89" w:rsidRPr="00770446">
        <w:rPr>
          <w:rFonts w:ascii="Century Gothic" w:hAnsi="Century Gothic"/>
          <w:sz w:val="20"/>
          <w:szCs w:val="20"/>
        </w:rPr>
        <w:t xml:space="preserve"> </w:t>
      </w:r>
      <w:r w:rsidR="00470C55" w:rsidRPr="00770446">
        <w:rPr>
          <w:rFonts w:ascii="Century Gothic" w:hAnsi="Century Gothic"/>
          <w:sz w:val="20"/>
          <w:szCs w:val="20"/>
        </w:rPr>
        <w:t>choice – Basketball</w:t>
      </w:r>
    </w:p>
    <w:p w:rsidR="0021614A" w:rsidRPr="00770446" w:rsidRDefault="0021614A" w:rsidP="0021614A">
      <w:pPr>
        <w:rPr>
          <w:rFonts w:ascii="Century Gothic" w:hAnsi="Century Gothic"/>
          <w:sz w:val="20"/>
          <w:szCs w:val="20"/>
        </w:rPr>
      </w:pPr>
      <w:r w:rsidRPr="00770446">
        <w:rPr>
          <w:rFonts w:ascii="Century Gothic" w:hAnsi="Century Gothic"/>
          <w:sz w:val="20"/>
          <w:szCs w:val="20"/>
        </w:rPr>
        <w:t xml:space="preserve">When the closing date for applications has been reached we will sort through the forms, allocating all </w:t>
      </w:r>
      <w:proofErr w:type="gramStart"/>
      <w:r w:rsidRPr="00770446">
        <w:rPr>
          <w:rFonts w:ascii="Century Gothic" w:hAnsi="Century Gothic"/>
          <w:sz w:val="20"/>
          <w:szCs w:val="20"/>
        </w:rPr>
        <w:t>1</w:t>
      </w:r>
      <w:r w:rsidRPr="00770446">
        <w:rPr>
          <w:rFonts w:ascii="Century Gothic" w:hAnsi="Century Gothic"/>
          <w:sz w:val="20"/>
          <w:szCs w:val="20"/>
          <w:vertAlign w:val="superscript"/>
        </w:rPr>
        <w:t>st</w:t>
      </w:r>
      <w:proofErr w:type="gramEnd"/>
      <w:r w:rsidRPr="00770446">
        <w:rPr>
          <w:rFonts w:ascii="Century Gothic" w:hAnsi="Century Gothic"/>
          <w:sz w:val="20"/>
          <w:szCs w:val="20"/>
        </w:rPr>
        <w:t xml:space="preserve"> choices where possible and then we will allocate 2</w:t>
      </w:r>
      <w:r w:rsidRPr="00770446">
        <w:rPr>
          <w:rFonts w:ascii="Century Gothic" w:hAnsi="Century Gothic"/>
          <w:sz w:val="20"/>
          <w:szCs w:val="20"/>
          <w:vertAlign w:val="superscript"/>
        </w:rPr>
        <w:t>nd</w:t>
      </w:r>
      <w:r w:rsidRPr="00770446">
        <w:rPr>
          <w:rFonts w:ascii="Century Gothic" w:hAnsi="Century Gothic"/>
          <w:sz w:val="20"/>
          <w:szCs w:val="20"/>
        </w:rPr>
        <w:t xml:space="preserve"> choices etc. until a club reaches capacity.</w:t>
      </w:r>
    </w:p>
    <w:p w:rsidR="003F7D50" w:rsidRPr="00770446" w:rsidRDefault="0021614A" w:rsidP="0021614A">
      <w:pPr>
        <w:rPr>
          <w:rFonts w:ascii="Century Gothic" w:hAnsi="Century Gothic"/>
          <w:sz w:val="20"/>
          <w:szCs w:val="20"/>
        </w:rPr>
      </w:pPr>
      <w:r w:rsidRPr="00770446">
        <w:rPr>
          <w:rFonts w:ascii="Century Gothic" w:hAnsi="Century Gothic"/>
          <w:sz w:val="20"/>
          <w:szCs w:val="20"/>
        </w:rPr>
        <w:t>If a club is particularly popular and we are unable to accommodate all 1</w:t>
      </w:r>
      <w:r w:rsidRPr="00770446">
        <w:rPr>
          <w:rFonts w:ascii="Century Gothic" w:hAnsi="Century Gothic"/>
          <w:sz w:val="20"/>
          <w:szCs w:val="20"/>
          <w:vertAlign w:val="superscript"/>
        </w:rPr>
        <w:t>st</w:t>
      </w:r>
      <w:r w:rsidRPr="00770446">
        <w:rPr>
          <w:rFonts w:ascii="Century Gothic" w:hAnsi="Century Gothic"/>
          <w:sz w:val="20"/>
          <w:szCs w:val="20"/>
        </w:rPr>
        <w:t xml:space="preserve"> choices we will do our best to ensure that 2</w:t>
      </w:r>
      <w:r w:rsidRPr="00770446">
        <w:rPr>
          <w:rFonts w:ascii="Century Gothic" w:hAnsi="Century Gothic"/>
          <w:sz w:val="20"/>
          <w:szCs w:val="20"/>
          <w:vertAlign w:val="superscript"/>
        </w:rPr>
        <w:t>nd</w:t>
      </w:r>
      <w:r w:rsidRPr="00770446">
        <w:rPr>
          <w:rFonts w:ascii="Century Gothic" w:hAnsi="Century Gothic"/>
          <w:sz w:val="20"/>
          <w:szCs w:val="20"/>
        </w:rPr>
        <w:t xml:space="preserve"> and 3</w:t>
      </w:r>
      <w:r w:rsidRPr="00770446">
        <w:rPr>
          <w:rFonts w:ascii="Century Gothic" w:hAnsi="Century Gothic"/>
          <w:sz w:val="20"/>
          <w:szCs w:val="20"/>
          <w:vertAlign w:val="superscript"/>
        </w:rPr>
        <w:t>rd</w:t>
      </w:r>
      <w:r w:rsidRPr="00770446">
        <w:rPr>
          <w:rFonts w:ascii="Century Gothic" w:hAnsi="Century Gothic"/>
          <w:sz w:val="20"/>
          <w:szCs w:val="20"/>
        </w:rPr>
        <w:t xml:space="preserve"> choices are met.  </w:t>
      </w:r>
    </w:p>
    <w:p w:rsidR="003F7D50" w:rsidRPr="00770446" w:rsidRDefault="003F7D50" w:rsidP="003F7D50">
      <w:pPr>
        <w:rPr>
          <w:rFonts w:ascii="Century Gothic" w:hAnsi="Century Gothic"/>
          <w:sz w:val="20"/>
          <w:szCs w:val="20"/>
        </w:rPr>
      </w:pPr>
      <w:r w:rsidRPr="00770446">
        <w:rPr>
          <w:rFonts w:ascii="Century Gothic" w:hAnsi="Century Gothic"/>
          <w:sz w:val="20"/>
          <w:szCs w:val="20"/>
        </w:rPr>
        <w:t xml:space="preserve">Once clubs have been allocated we will display membership in the front Reception window and ask for payment through School Money. </w:t>
      </w:r>
      <w:r w:rsidRPr="00770446">
        <w:rPr>
          <w:rFonts w:ascii="Century Gothic" w:hAnsi="Century Gothic"/>
          <w:b/>
          <w:sz w:val="20"/>
          <w:szCs w:val="20"/>
        </w:rPr>
        <w:t xml:space="preserve">We would encourage you to pay for clubs using the online payment system. However, we will still accept payment in the </w:t>
      </w:r>
      <w:proofErr w:type="spellStart"/>
      <w:r w:rsidRPr="00770446">
        <w:rPr>
          <w:rFonts w:ascii="Century Gothic" w:hAnsi="Century Gothic"/>
          <w:b/>
          <w:sz w:val="20"/>
          <w:szCs w:val="20"/>
        </w:rPr>
        <w:t>ofiice</w:t>
      </w:r>
      <w:proofErr w:type="spellEnd"/>
      <w:r w:rsidRPr="00770446">
        <w:rPr>
          <w:rFonts w:ascii="Century Gothic" w:hAnsi="Century Gothic"/>
          <w:b/>
          <w:sz w:val="20"/>
          <w:szCs w:val="20"/>
        </w:rPr>
        <w:t xml:space="preserve"> and cheques should be made payable to Easebourne Primary School. </w:t>
      </w:r>
    </w:p>
    <w:p w:rsidR="003F7D50" w:rsidRPr="001655C9" w:rsidRDefault="003F7D50" w:rsidP="003F7D50">
      <w:pPr>
        <w:spacing w:after="0"/>
        <w:rPr>
          <w:rFonts w:ascii="Century Gothic" w:hAnsi="Century Gothic"/>
          <w:color w:val="000000" w:themeColor="text1"/>
          <w:sz w:val="20"/>
          <w:szCs w:val="20"/>
        </w:rPr>
      </w:pPr>
      <w:r w:rsidRPr="001655C9">
        <w:rPr>
          <w:rFonts w:ascii="Century Gothic" w:hAnsi="Century Gothic"/>
          <w:color w:val="000000" w:themeColor="text1"/>
          <w:sz w:val="20"/>
          <w:szCs w:val="20"/>
        </w:rPr>
        <w:t xml:space="preserve">Next term, we are offering the attached clubs at a </w:t>
      </w:r>
      <w:r w:rsidR="00CA3F89" w:rsidRPr="001655C9">
        <w:rPr>
          <w:rFonts w:ascii="Century Gothic" w:hAnsi="Century Gothic"/>
          <w:b/>
          <w:color w:val="000000" w:themeColor="text1"/>
          <w:sz w:val="20"/>
          <w:szCs w:val="20"/>
        </w:rPr>
        <w:t>cost of £2 per teacher led session and £3 per Aspire session</w:t>
      </w:r>
      <w:r w:rsidRPr="001655C9">
        <w:rPr>
          <w:rFonts w:ascii="Century Gothic" w:hAnsi="Century Gothic"/>
          <w:color w:val="000000" w:themeColor="text1"/>
          <w:sz w:val="20"/>
          <w:szCs w:val="20"/>
        </w:rPr>
        <w:t xml:space="preserve">. Please note </w:t>
      </w:r>
      <w:proofErr w:type="spellStart"/>
      <w:r w:rsidRPr="001655C9">
        <w:rPr>
          <w:rFonts w:ascii="Century Gothic" w:hAnsi="Century Gothic"/>
          <w:color w:val="000000" w:themeColor="text1"/>
          <w:sz w:val="20"/>
          <w:szCs w:val="20"/>
        </w:rPr>
        <w:t>Sama</w:t>
      </w:r>
      <w:proofErr w:type="spellEnd"/>
      <w:r w:rsidRPr="001655C9">
        <w:rPr>
          <w:rFonts w:ascii="Century Gothic" w:hAnsi="Century Gothic"/>
          <w:color w:val="000000" w:themeColor="text1"/>
          <w:sz w:val="20"/>
          <w:szCs w:val="20"/>
        </w:rPr>
        <w:t xml:space="preserve"> Karate is booked and paid for </w:t>
      </w:r>
      <w:r w:rsidR="009814C5" w:rsidRPr="001655C9">
        <w:rPr>
          <w:rFonts w:ascii="Century Gothic" w:hAnsi="Century Gothic"/>
          <w:color w:val="000000" w:themeColor="text1"/>
          <w:sz w:val="20"/>
          <w:szCs w:val="20"/>
        </w:rPr>
        <w:t xml:space="preserve">directly </w:t>
      </w:r>
      <w:r w:rsidRPr="001655C9">
        <w:rPr>
          <w:rFonts w:ascii="Century Gothic" w:hAnsi="Century Gothic"/>
          <w:color w:val="000000" w:themeColor="text1"/>
          <w:sz w:val="20"/>
          <w:szCs w:val="20"/>
        </w:rPr>
        <w:t>with the company.</w:t>
      </w:r>
    </w:p>
    <w:p w:rsidR="0021614A" w:rsidRDefault="0021614A" w:rsidP="003F7D50">
      <w:pPr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847180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 xml:space="preserve">                                                 </w:t>
      </w:r>
    </w:p>
    <w:tbl>
      <w:tblPr>
        <w:tblpPr w:leftFromText="180" w:rightFromText="180" w:vertAnchor="page" w:horzAnchor="margin" w:tblpXSpec="center" w:tblpY="114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397"/>
        <w:gridCol w:w="2693"/>
      </w:tblGrid>
      <w:tr w:rsidR="003F7D50" w:rsidRPr="0021614A" w:rsidTr="003F7D50">
        <w:trPr>
          <w:trHeight w:val="276"/>
        </w:trPr>
        <w:tc>
          <w:tcPr>
            <w:tcW w:w="1276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1614A">
              <w:rPr>
                <w:rFonts w:ascii="Century Gothic" w:hAnsi="Century Gothic"/>
                <w:b/>
                <w:sz w:val="20"/>
                <w:szCs w:val="20"/>
              </w:rPr>
              <w:t>Club</w:t>
            </w:r>
          </w:p>
        </w:tc>
        <w:tc>
          <w:tcPr>
            <w:tcW w:w="2693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21614A">
              <w:rPr>
                <w:rFonts w:ascii="Century Gothic" w:hAnsi="Century Gothic"/>
                <w:b/>
                <w:sz w:val="20"/>
                <w:szCs w:val="20"/>
              </w:rPr>
              <w:t>Day</w:t>
            </w:r>
          </w:p>
        </w:tc>
      </w:tr>
      <w:tr w:rsidR="003F7D50" w:rsidRPr="0021614A" w:rsidTr="003F7D50">
        <w:trPr>
          <w:trHeight w:val="256"/>
        </w:trPr>
        <w:tc>
          <w:tcPr>
            <w:tcW w:w="1276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1614A">
              <w:rPr>
                <w:rFonts w:ascii="Century Gothic" w:hAnsi="Century Gothic"/>
                <w:b/>
                <w:sz w:val="20"/>
                <w:szCs w:val="20"/>
              </w:rPr>
              <w:t>Option 1</w:t>
            </w:r>
          </w:p>
        </w:tc>
        <w:tc>
          <w:tcPr>
            <w:tcW w:w="3397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F7D50" w:rsidRPr="0021614A" w:rsidTr="003F7D50">
        <w:trPr>
          <w:trHeight w:val="276"/>
        </w:trPr>
        <w:tc>
          <w:tcPr>
            <w:tcW w:w="1276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1614A">
              <w:rPr>
                <w:rFonts w:ascii="Century Gothic" w:hAnsi="Century Gothic"/>
                <w:b/>
                <w:sz w:val="20"/>
                <w:szCs w:val="20"/>
              </w:rPr>
              <w:t>Option 2</w:t>
            </w:r>
          </w:p>
        </w:tc>
        <w:tc>
          <w:tcPr>
            <w:tcW w:w="3397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F7D50" w:rsidRPr="0021614A" w:rsidTr="003F7D50">
        <w:trPr>
          <w:trHeight w:val="256"/>
        </w:trPr>
        <w:tc>
          <w:tcPr>
            <w:tcW w:w="1276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1614A">
              <w:rPr>
                <w:rFonts w:ascii="Century Gothic" w:hAnsi="Century Gothic"/>
                <w:b/>
                <w:sz w:val="20"/>
                <w:szCs w:val="20"/>
              </w:rPr>
              <w:t>Option 3</w:t>
            </w:r>
          </w:p>
        </w:tc>
        <w:tc>
          <w:tcPr>
            <w:tcW w:w="3397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F7D50" w:rsidRPr="0021614A" w:rsidTr="003F7D50">
        <w:trPr>
          <w:trHeight w:val="256"/>
        </w:trPr>
        <w:tc>
          <w:tcPr>
            <w:tcW w:w="1276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1614A">
              <w:rPr>
                <w:rFonts w:ascii="Century Gothic" w:hAnsi="Century Gothic"/>
                <w:b/>
                <w:sz w:val="20"/>
                <w:szCs w:val="20"/>
              </w:rPr>
              <w:t>Option 4</w:t>
            </w:r>
          </w:p>
        </w:tc>
        <w:tc>
          <w:tcPr>
            <w:tcW w:w="3397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F7D50" w:rsidRPr="0021614A" w:rsidTr="003F7D50">
        <w:trPr>
          <w:trHeight w:val="276"/>
        </w:trPr>
        <w:tc>
          <w:tcPr>
            <w:tcW w:w="1276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</w:rPr>
            </w:pPr>
            <w:r w:rsidRPr="0021614A">
              <w:rPr>
                <w:rFonts w:ascii="Century Gothic" w:hAnsi="Century Gothic"/>
                <w:b/>
                <w:sz w:val="20"/>
                <w:szCs w:val="20"/>
              </w:rPr>
              <w:t>Option 5</w:t>
            </w:r>
          </w:p>
        </w:tc>
        <w:tc>
          <w:tcPr>
            <w:tcW w:w="3397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3F7D50" w:rsidRPr="0021614A" w:rsidRDefault="003F7D50" w:rsidP="003F7D50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21614A" w:rsidRDefault="0021614A" w:rsidP="0021614A">
      <w:pPr>
        <w:ind w:left="1440"/>
        <w:rPr>
          <w:sz w:val="20"/>
          <w:szCs w:val="20"/>
        </w:rPr>
      </w:pPr>
    </w:p>
    <w:p w:rsidR="003F7D50" w:rsidRDefault="003F7D50" w:rsidP="0021614A">
      <w:pPr>
        <w:ind w:left="1440"/>
        <w:rPr>
          <w:sz w:val="20"/>
          <w:szCs w:val="20"/>
        </w:rPr>
      </w:pPr>
    </w:p>
    <w:p w:rsidR="0021614A" w:rsidRDefault="0021614A" w:rsidP="0021614A">
      <w:pPr>
        <w:ind w:left="1440"/>
        <w:rPr>
          <w:sz w:val="20"/>
          <w:szCs w:val="20"/>
        </w:rPr>
      </w:pPr>
    </w:p>
    <w:p w:rsidR="0021614A" w:rsidRDefault="0021614A" w:rsidP="0021614A">
      <w:pPr>
        <w:ind w:left="1440"/>
        <w:rPr>
          <w:sz w:val="20"/>
          <w:szCs w:val="20"/>
        </w:rPr>
      </w:pPr>
    </w:p>
    <w:p w:rsidR="0021614A" w:rsidRDefault="0021614A" w:rsidP="0021614A">
      <w:pPr>
        <w:ind w:left="1440"/>
        <w:rPr>
          <w:sz w:val="20"/>
          <w:szCs w:val="20"/>
        </w:rPr>
      </w:pPr>
    </w:p>
    <w:p w:rsidR="00770446" w:rsidRDefault="00770446" w:rsidP="001655C9">
      <w:pPr>
        <w:rPr>
          <w:rFonts w:ascii="Century Gothic" w:hAnsi="Century Gothic"/>
          <w:sz w:val="20"/>
          <w:szCs w:val="20"/>
        </w:rPr>
      </w:pPr>
    </w:p>
    <w:p w:rsidR="00847180" w:rsidRDefault="0021614A" w:rsidP="0021614A">
      <w:pPr>
        <w:ind w:left="1440"/>
        <w:rPr>
          <w:rFonts w:ascii="Century Gothic" w:hAnsi="Century Gothic"/>
          <w:sz w:val="20"/>
          <w:szCs w:val="20"/>
        </w:rPr>
      </w:pPr>
      <w:r w:rsidRPr="0021614A">
        <w:rPr>
          <w:rFonts w:ascii="Century Gothic" w:hAnsi="Century Gothic"/>
          <w:sz w:val="20"/>
          <w:szCs w:val="20"/>
        </w:rPr>
        <w:t xml:space="preserve">Child’s Name   </w:t>
      </w:r>
      <w:r w:rsidR="00770446">
        <w:rPr>
          <w:rFonts w:ascii="Century Gothic" w:hAnsi="Century Gothic"/>
          <w:sz w:val="20"/>
          <w:szCs w:val="20"/>
        </w:rPr>
        <w:t>………………………………………..</w:t>
      </w:r>
    </w:p>
    <w:p w:rsidR="0021614A" w:rsidRDefault="0021614A" w:rsidP="0021614A">
      <w:pPr>
        <w:ind w:left="1440"/>
        <w:rPr>
          <w:rFonts w:ascii="Century Gothic" w:hAnsi="Century Gothic"/>
          <w:sz w:val="20"/>
          <w:szCs w:val="20"/>
        </w:rPr>
      </w:pPr>
      <w:r w:rsidRPr="0021614A">
        <w:rPr>
          <w:rFonts w:ascii="Century Gothic" w:hAnsi="Century Gothic"/>
          <w:sz w:val="20"/>
          <w:szCs w:val="20"/>
        </w:rPr>
        <w:tab/>
        <w:t xml:space="preserve">    </w:t>
      </w:r>
    </w:p>
    <w:p w:rsidR="0021614A" w:rsidRDefault="0021614A" w:rsidP="0021614A">
      <w:pPr>
        <w:ind w:left="1440"/>
        <w:rPr>
          <w:rFonts w:ascii="Century Gothic" w:hAnsi="Century Gothic"/>
          <w:sz w:val="20"/>
          <w:szCs w:val="20"/>
        </w:rPr>
      </w:pPr>
      <w:r w:rsidRPr="0021614A">
        <w:rPr>
          <w:rFonts w:ascii="Century Gothic" w:hAnsi="Century Gothic"/>
          <w:sz w:val="20"/>
          <w:szCs w:val="20"/>
        </w:rPr>
        <w:t>Class …………………………………………</w:t>
      </w:r>
      <w:r w:rsidR="009342A2">
        <w:rPr>
          <w:rFonts w:ascii="Century Gothic" w:hAnsi="Century Gothic"/>
          <w:sz w:val="20"/>
          <w:szCs w:val="20"/>
        </w:rPr>
        <w:t>…………..</w:t>
      </w:r>
    </w:p>
    <w:p w:rsidR="00847180" w:rsidRPr="0021614A" w:rsidRDefault="00847180" w:rsidP="0021614A">
      <w:pPr>
        <w:ind w:left="1440"/>
        <w:rPr>
          <w:rFonts w:ascii="Century Gothic" w:hAnsi="Century Gothic"/>
          <w:sz w:val="20"/>
          <w:szCs w:val="20"/>
        </w:rPr>
      </w:pPr>
    </w:p>
    <w:p w:rsidR="0021614A" w:rsidRPr="0021614A" w:rsidRDefault="0021614A" w:rsidP="0021614A">
      <w:pPr>
        <w:rPr>
          <w:rFonts w:ascii="Century Gothic" w:hAnsi="Century Gothic"/>
          <w:sz w:val="20"/>
          <w:szCs w:val="20"/>
        </w:rPr>
      </w:pPr>
      <w:r w:rsidRPr="0021614A">
        <w:rPr>
          <w:rFonts w:ascii="Century Gothic" w:hAnsi="Century Gothic"/>
          <w:sz w:val="20"/>
          <w:szCs w:val="20"/>
        </w:rPr>
        <w:t xml:space="preserve">          </w:t>
      </w:r>
      <w:r>
        <w:rPr>
          <w:rFonts w:ascii="Century Gothic" w:hAnsi="Century Gothic"/>
          <w:sz w:val="20"/>
          <w:szCs w:val="20"/>
        </w:rPr>
        <w:t xml:space="preserve">                </w:t>
      </w:r>
      <w:r w:rsidRPr="0021614A">
        <w:rPr>
          <w:rFonts w:ascii="Century Gothic" w:hAnsi="Century Gothic"/>
          <w:sz w:val="20"/>
          <w:szCs w:val="20"/>
        </w:rPr>
        <w:t xml:space="preserve">Signed ………………………….……………………….. (Parent/Guardian) </w:t>
      </w:r>
      <w:r w:rsidRPr="0021614A">
        <w:rPr>
          <w:rFonts w:ascii="Century Gothic" w:hAnsi="Century Gothic"/>
          <w:sz w:val="20"/>
          <w:szCs w:val="20"/>
        </w:rPr>
        <w:tab/>
      </w:r>
    </w:p>
    <w:p w:rsidR="00594220" w:rsidRDefault="00594220" w:rsidP="0021614A">
      <w:pPr>
        <w:rPr>
          <w:b/>
          <w:sz w:val="28"/>
          <w:szCs w:val="20"/>
          <w:u w:val="single"/>
        </w:rPr>
      </w:pPr>
    </w:p>
    <w:p w:rsidR="0021614A" w:rsidRDefault="00847180" w:rsidP="0021614A">
      <w:pPr>
        <w:rPr>
          <w:sz w:val="20"/>
          <w:szCs w:val="20"/>
        </w:rPr>
      </w:pPr>
      <w:r>
        <w:rPr>
          <w:b/>
          <w:sz w:val="28"/>
          <w:szCs w:val="20"/>
          <w:u w:val="single"/>
        </w:rPr>
        <w:t>C</w:t>
      </w:r>
      <w:r w:rsidR="008A6814">
        <w:rPr>
          <w:b/>
          <w:sz w:val="28"/>
          <w:szCs w:val="20"/>
          <w:u w:val="single"/>
        </w:rPr>
        <w:t>l</w:t>
      </w:r>
      <w:r w:rsidR="006A0E10">
        <w:rPr>
          <w:b/>
          <w:sz w:val="28"/>
          <w:szCs w:val="20"/>
          <w:u w:val="single"/>
        </w:rPr>
        <w:t>ubs Options for Autumn</w:t>
      </w:r>
      <w:r w:rsidR="00D61576">
        <w:rPr>
          <w:b/>
          <w:sz w:val="28"/>
          <w:szCs w:val="20"/>
          <w:u w:val="single"/>
        </w:rPr>
        <w:t xml:space="preserve"> Term 2022</w:t>
      </w:r>
      <w:r w:rsidR="0021614A">
        <w:rPr>
          <w:sz w:val="20"/>
          <w:szCs w:val="20"/>
        </w:rPr>
        <w:t xml:space="preserve">  </w:t>
      </w:r>
    </w:p>
    <w:tbl>
      <w:tblPr>
        <w:tblpPr w:leftFromText="180" w:rightFromText="180" w:vertAnchor="text" w:horzAnchor="margin" w:tblpX="108" w:tblpY="54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1701"/>
        <w:gridCol w:w="1417"/>
        <w:gridCol w:w="1560"/>
        <w:gridCol w:w="1417"/>
        <w:gridCol w:w="1843"/>
        <w:gridCol w:w="1588"/>
      </w:tblGrid>
      <w:tr w:rsidR="0018032A" w:rsidRPr="00522FBC" w:rsidTr="0018032A">
        <w:trPr>
          <w:trHeight w:val="268"/>
        </w:trPr>
        <w:tc>
          <w:tcPr>
            <w:tcW w:w="392" w:type="dxa"/>
            <w:shd w:val="clear" w:color="auto" w:fill="auto"/>
          </w:tcPr>
          <w:p w:rsidR="0018032A" w:rsidRPr="00522FBC" w:rsidRDefault="0018032A" w:rsidP="0018032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8032A" w:rsidRPr="00522FBC" w:rsidRDefault="0018032A" w:rsidP="0018032A">
            <w:pPr>
              <w:spacing w:after="0" w:line="240" w:lineRule="auto"/>
              <w:rPr>
                <w:sz w:val="20"/>
                <w:szCs w:val="20"/>
              </w:rPr>
            </w:pPr>
            <w:r w:rsidRPr="00522FBC">
              <w:rPr>
                <w:sz w:val="20"/>
                <w:szCs w:val="20"/>
              </w:rPr>
              <w:t xml:space="preserve">Time </w:t>
            </w:r>
          </w:p>
        </w:tc>
        <w:tc>
          <w:tcPr>
            <w:tcW w:w="1701" w:type="dxa"/>
            <w:shd w:val="clear" w:color="auto" w:fill="auto"/>
          </w:tcPr>
          <w:p w:rsidR="0018032A" w:rsidRPr="00522FBC" w:rsidRDefault="0018032A" w:rsidP="0018032A">
            <w:pPr>
              <w:spacing w:after="0" w:line="240" w:lineRule="auto"/>
              <w:rPr>
                <w:sz w:val="20"/>
                <w:szCs w:val="20"/>
              </w:rPr>
            </w:pPr>
            <w:r w:rsidRPr="00522FBC">
              <w:rPr>
                <w:sz w:val="20"/>
                <w:szCs w:val="20"/>
              </w:rPr>
              <w:t xml:space="preserve">Club </w:t>
            </w:r>
          </w:p>
        </w:tc>
        <w:tc>
          <w:tcPr>
            <w:tcW w:w="1417" w:type="dxa"/>
            <w:shd w:val="clear" w:color="auto" w:fill="auto"/>
          </w:tcPr>
          <w:p w:rsidR="0018032A" w:rsidRPr="00522FBC" w:rsidRDefault="0018032A" w:rsidP="0018032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22FBC">
              <w:rPr>
                <w:b/>
                <w:sz w:val="20"/>
                <w:szCs w:val="20"/>
              </w:rPr>
              <w:t xml:space="preserve">Venue </w:t>
            </w:r>
          </w:p>
        </w:tc>
        <w:tc>
          <w:tcPr>
            <w:tcW w:w="1560" w:type="dxa"/>
            <w:shd w:val="clear" w:color="auto" w:fill="auto"/>
          </w:tcPr>
          <w:p w:rsidR="0018032A" w:rsidRPr="00522FBC" w:rsidRDefault="0018032A" w:rsidP="0018032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22FBC">
              <w:rPr>
                <w:b/>
                <w:sz w:val="20"/>
                <w:szCs w:val="20"/>
              </w:rPr>
              <w:t xml:space="preserve">Change/meet </w:t>
            </w:r>
          </w:p>
        </w:tc>
        <w:tc>
          <w:tcPr>
            <w:tcW w:w="1417" w:type="dxa"/>
            <w:shd w:val="clear" w:color="auto" w:fill="auto"/>
          </w:tcPr>
          <w:p w:rsidR="0018032A" w:rsidRPr="00522FBC" w:rsidRDefault="0018032A" w:rsidP="0018032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22FBC">
              <w:rPr>
                <w:b/>
                <w:sz w:val="20"/>
                <w:szCs w:val="20"/>
              </w:rPr>
              <w:t xml:space="preserve">Membership </w:t>
            </w:r>
          </w:p>
        </w:tc>
        <w:tc>
          <w:tcPr>
            <w:tcW w:w="1843" w:type="dxa"/>
            <w:shd w:val="clear" w:color="auto" w:fill="auto"/>
          </w:tcPr>
          <w:p w:rsidR="0018032A" w:rsidRPr="00522FBC" w:rsidRDefault="0018032A" w:rsidP="0018032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22FBC">
              <w:rPr>
                <w:b/>
                <w:sz w:val="20"/>
                <w:szCs w:val="20"/>
              </w:rPr>
              <w:t xml:space="preserve">Leader </w:t>
            </w:r>
          </w:p>
        </w:tc>
        <w:tc>
          <w:tcPr>
            <w:tcW w:w="1588" w:type="dxa"/>
            <w:shd w:val="clear" w:color="auto" w:fill="auto"/>
          </w:tcPr>
          <w:p w:rsidR="0018032A" w:rsidRPr="00522FBC" w:rsidRDefault="0018032A" w:rsidP="0018032A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Cost</w:t>
            </w:r>
          </w:p>
        </w:tc>
      </w:tr>
      <w:tr w:rsidR="009C7772" w:rsidRPr="00522FBC" w:rsidTr="0018032A">
        <w:trPr>
          <w:trHeight w:val="268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:rsidR="009C7772" w:rsidRPr="00522FBC" w:rsidRDefault="009C7772" w:rsidP="009C7772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 w:rsidRPr="00522FBC">
              <w:rPr>
                <w:b/>
                <w:sz w:val="20"/>
                <w:szCs w:val="20"/>
              </w:rPr>
              <w:t>Monday</w:t>
            </w:r>
          </w:p>
        </w:tc>
        <w:tc>
          <w:tcPr>
            <w:tcW w:w="1134" w:type="dxa"/>
            <w:shd w:val="clear" w:color="auto" w:fill="auto"/>
          </w:tcPr>
          <w:p w:rsidR="009C7772" w:rsidRPr="00522FBC" w:rsidRDefault="009C7772" w:rsidP="009C77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22FBC">
              <w:rPr>
                <w:sz w:val="20"/>
                <w:szCs w:val="20"/>
              </w:rPr>
              <w:t>15-4.15</w:t>
            </w:r>
          </w:p>
        </w:tc>
        <w:tc>
          <w:tcPr>
            <w:tcW w:w="1701" w:type="dxa"/>
            <w:shd w:val="clear" w:color="auto" w:fill="auto"/>
          </w:tcPr>
          <w:p w:rsidR="009C7772" w:rsidRPr="00AD091C" w:rsidRDefault="006A0E10" w:rsidP="009C7772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Science</w:t>
            </w:r>
          </w:p>
        </w:tc>
        <w:tc>
          <w:tcPr>
            <w:tcW w:w="1417" w:type="dxa"/>
            <w:shd w:val="clear" w:color="auto" w:fill="auto"/>
          </w:tcPr>
          <w:p w:rsidR="009C7772" w:rsidRPr="00AD091C" w:rsidRDefault="009C7772" w:rsidP="009C77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Hedgehogs Class</w:t>
            </w:r>
          </w:p>
        </w:tc>
        <w:tc>
          <w:tcPr>
            <w:tcW w:w="1560" w:type="dxa"/>
            <w:shd w:val="clear" w:color="auto" w:fill="auto"/>
          </w:tcPr>
          <w:p w:rsidR="009C7772" w:rsidRPr="00AD091C" w:rsidRDefault="009C7772" w:rsidP="009C77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Hedgehogs Class</w:t>
            </w:r>
          </w:p>
        </w:tc>
        <w:tc>
          <w:tcPr>
            <w:tcW w:w="1417" w:type="dxa"/>
            <w:shd w:val="clear" w:color="auto" w:fill="auto"/>
          </w:tcPr>
          <w:p w:rsidR="009C7772" w:rsidRPr="00AD091C" w:rsidRDefault="006A0E10" w:rsidP="009C777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Yrs</w:t>
            </w:r>
            <w:proofErr w:type="spellEnd"/>
            <w:r>
              <w:rPr>
                <w:sz w:val="20"/>
                <w:szCs w:val="20"/>
              </w:rPr>
              <w:t xml:space="preserve"> 1-2</w:t>
            </w:r>
          </w:p>
          <w:p w:rsidR="009C7772" w:rsidRDefault="009C7772" w:rsidP="009C77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20</w:t>
            </w:r>
          </w:p>
          <w:p w:rsidR="00CA3F89" w:rsidRPr="00AD091C" w:rsidRDefault="00CA3F89" w:rsidP="009C7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9C7772" w:rsidRDefault="006A0E10" w:rsidP="009C777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Mrs </w:t>
            </w:r>
            <w:proofErr w:type="spellStart"/>
            <w:r>
              <w:rPr>
                <w:sz w:val="20"/>
                <w:szCs w:val="20"/>
              </w:rPr>
              <w:t>Clipston</w:t>
            </w:r>
            <w:proofErr w:type="spellEnd"/>
          </w:p>
          <w:p w:rsidR="007213AB" w:rsidRPr="00AD091C" w:rsidRDefault="007213AB" w:rsidP="009C777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8" w:type="dxa"/>
            <w:shd w:val="clear" w:color="auto" w:fill="auto"/>
          </w:tcPr>
          <w:p w:rsidR="009C7772" w:rsidRDefault="005567AF" w:rsidP="009C7772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>£2 x 9 sessions - £18</w:t>
            </w:r>
          </w:p>
          <w:p w:rsidR="00A13F9F" w:rsidRPr="005567AF" w:rsidRDefault="00A13F9F" w:rsidP="009C7772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Not 17</w:t>
            </w:r>
            <w:r w:rsidRPr="00A13F9F">
              <w:rPr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color w:val="000000" w:themeColor="text1"/>
                <w:sz w:val="20"/>
                <w:szCs w:val="20"/>
              </w:rPr>
              <w:t xml:space="preserve"> or 31</w:t>
            </w:r>
            <w:r w:rsidRPr="00A13F9F">
              <w:rPr>
                <w:color w:val="000000" w:themeColor="text1"/>
                <w:sz w:val="20"/>
                <w:szCs w:val="20"/>
                <w:vertAlign w:val="superscript"/>
              </w:rPr>
              <w:t>st</w:t>
            </w:r>
            <w:r>
              <w:rPr>
                <w:color w:val="000000" w:themeColor="text1"/>
                <w:sz w:val="20"/>
                <w:szCs w:val="20"/>
              </w:rPr>
              <w:t xml:space="preserve"> Oct </w:t>
            </w:r>
          </w:p>
        </w:tc>
      </w:tr>
      <w:tr w:rsidR="00712395" w:rsidRPr="00522FBC" w:rsidTr="0018032A">
        <w:trPr>
          <w:trHeight w:val="268"/>
        </w:trPr>
        <w:tc>
          <w:tcPr>
            <w:tcW w:w="392" w:type="dxa"/>
            <w:vMerge/>
            <w:shd w:val="clear" w:color="auto" w:fill="auto"/>
            <w:textDirection w:val="btLr"/>
          </w:tcPr>
          <w:p w:rsidR="00712395" w:rsidRPr="00522FBC" w:rsidRDefault="00712395" w:rsidP="00712395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12395" w:rsidRPr="00522FBC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 w:rsidRPr="00522FBC">
              <w:rPr>
                <w:sz w:val="20"/>
                <w:szCs w:val="20"/>
              </w:rPr>
              <w:t xml:space="preserve">3.15-4.15  </w:t>
            </w:r>
          </w:p>
        </w:tc>
        <w:tc>
          <w:tcPr>
            <w:tcW w:w="1701" w:type="dxa"/>
            <w:shd w:val="clear" w:color="auto" w:fill="auto"/>
          </w:tcPr>
          <w:p w:rsidR="00712395" w:rsidRPr="00C30F9A" w:rsidRDefault="006A0E10" w:rsidP="00712395">
            <w:pPr>
              <w:spacing w:after="0" w:line="240" w:lineRule="auto"/>
              <w:rPr>
                <w:color w:val="FF0000"/>
                <w:szCs w:val="20"/>
              </w:rPr>
            </w:pPr>
            <w:r>
              <w:rPr>
                <w:szCs w:val="20"/>
              </w:rPr>
              <w:t>Cross Country</w:t>
            </w:r>
          </w:p>
        </w:tc>
        <w:tc>
          <w:tcPr>
            <w:tcW w:w="1417" w:type="dxa"/>
            <w:shd w:val="clear" w:color="auto" w:fill="auto"/>
          </w:tcPr>
          <w:p w:rsidR="00712395" w:rsidRPr="00AD091C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Hall</w:t>
            </w:r>
          </w:p>
        </w:tc>
        <w:tc>
          <w:tcPr>
            <w:tcW w:w="1560" w:type="dxa"/>
            <w:shd w:val="clear" w:color="auto" w:fill="auto"/>
          </w:tcPr>
          <w:p w:rsidR="00712395" w:rsidRPr="00AD091C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Hall</w:t>
            </w:r>
          </w:p>
        </w:tc>
        <w:tc>
          <w:tcPr>
            <w:tcW w:w="1417" w:type="dxa"/>
            <w:shd w:val="clear" w:color="auto" w:fill="auto"/>
          </w:tcPr>
          <w:p w:rsidR="00712395" w:rsidRDefault="006A0E10" w:rsidP="00712395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Yrs</w:t>
            </w:r>
            <w:proofErr w:type="spellEnd"/>
            <w:r>
              <w:rPr>
                <w:sz w:val="20"/>
                <w:szCs w:val="20"/>
              </w:rPr>
              <w:t xml:space="preserve"> 3-6</w:t>
            </w:r>
          </w:p>
          <w:p w:rsidR="00712395" w:rsidRDefault="006A0E10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26</w:t>
            </w:r>
          </w:p>
          <w:p w:rsidR="00CA3F89" w:rsidRPr="00FB1709" w:rsidRDefault="00CA3F89" w:rsidP="00712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12395" w:rsidRDefault="006A0E10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Mrs Coates</w:t>
            </w:r>
          </w:p>
          <w:p w:rsidR="007213AB" w:rsidRPr="00522FBC" w:rsidRDefault="007213AB" w:rsidP="00712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8" w:type="dxa"/>
            <w:shd w:val="clear" w:color="auto" w:fill="auto"/>
          </w:tcPr>
          <w:p w:rsidR="00712395" w:rsidRDefault="005567AF" w:rsidP="0071239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>£2 x 9 sessions - £18</w:t>
            </w:r>
          </w:p>
          <w:p w:rsidR="00A13F9F" w:rsidRPr="005567AF" w:rsidRDefault="00A13F9F" w:rsidP="0071239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Not 17</w:t>
            </w:r>
            <w:r w:rsidRPr="00A13F9F">
              <w:rPr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color w:val="000000" w:themeColor="text1"/>
                <w:sz w:val="20"/>
                <w:szCs w:val="20"/>
              </w:rPr>
              <w:t xml:space="preserve"> or 31</w:t>
            </w:r>
            <w:r w:rsidRPr="00A13F9F">
              <w:rPr>
                <w:color w:val="000000" w:themeColor="text1"/>
                <w:sz w:val="20"/>
                <w:szCs w:val="20"/>
                <w:vertAlign w:val="superscript"/>
              </w:rPr>
              <w:t>st</w:t>
            </w:r>
            <w:r>
              <w:rPr>
                <w:color w:val="000000" w:themeColor="text1"/>
                <w:sz w:val="20"/>
                <w:szCs w:val="20"/>
              </w:rPr>
              <w:t xml:space="preserve"> Oct</w:t>
            </w:r>
          </w:p>
        </w:tc>
      </w:tr>
      <w:tr w:rsidR="00712395" w:rsidRPr="00522FBC" w:rsidTr="0018032A">
        <w:trPr>
          <w:trHeight w:val="268"/>
        </w:trPr>
        <w:tc>
          <w:tcPr>
            <w:tcW w:w="392" w:type="dxa"/>
            <w:vMerge/>
            <w:shd w:val="clear" w:color="auto" w:fill="auto"/>
            <w:textDirection w:val="btLr"/>
          </w:tcPr>
          <w:p w:rsidR="00712395" w:rsidRPr="00522FBC" w:rsidRDefault="00712395" w:rsidP="00712395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712395" w:rsidRPr="00522FBC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 w:rsidRPr="00522FBC">
              <w:rPr>
                <w:sz w:val="20"/>
                <w:szCs w:val="20"/>
              </w:rPr>
              <w:t xml:space="preserve">3.15-4.15  </w:t>
            </w:r>
          </w:p>
        </w:tc>
        <w:tc>
          <w:tcPr>
            <w:tcW w:w="1701" w:type="dxa"/>
            <w:shd w:val="clear" w:color="auto" w:fill="auto"/>
          </w:tcPr>
          <w:p w:rsidR="00712395" w:rsidRPr="00C30F9A" w:rsidRDefault="006A0E10" w:rsidP="00712395">
            <w:pPr>
              <w:spacing w:after="0" w:line="240" w:lineRule="auto"/>
              <w:rPr>
                <w:color w:val="FF0000"/>
                <w:szCs w:val="20"/>
              </w:rPr>
            </w:pPr>
            <w:r>
              <w:rPr>
                <w:szCs w:val="20"/>
              </w:rPr>
              <w:t>Art Sculpture</w:t>
            </w:r>
          </w:p>
        </w:tc>
        <w:tc>
          <w:tcPr>
            <w:tcW w:w="1417" w:type="dxa"/>
            <w:shd w:val="clear" w:color="auto" w:fill="auto"/>
          </w:tcPr>
          <w:p w:rsidR="00712395" w:rsidRPr="00522FBC" w:rsidRDefault="006A0E10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 Room</w:t>
            </w:r>
          </w:p>
        </w:tc>
        <w:tc>
          <w:tcPr>
            <w:tcW w:w="1560" w:type="dxa"/>
            <w:shd w:val="clear" w:color="auto" w:fill="auto"/>
          </w:tcPr>
          <w:p w:rsidR="00712395" w:rsidRPr="00522FBC" w:rsidRDefault="006A0E10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 Room</w:t>
            </w:r>
          </w:p>
        </w:tc>
        <w:tc>
          <w:tcPr>
            <w:tcW w:w="1417" w:type="dxa"/>
            <w:shd w:val="clear" w:color="auto" w:fill="auto"/>
          </w:tcPr>
          <w:p w:rsidR="00712395" w:rsidRDefault="006A0E10" w:rsidP="00712395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Yrs</w:t>
            </w:r>
            <w:proofErr w:type="spellEnd"/>
            <w:r>
              <w:rPr>
                <w:sz w:val="20"/>
                <w:szCs w:val="20"/>
              </w:rPr>
              <w:t xml:space="preserve"> 3-6</w:t>
            </w:r>
          </w:p>
          <w:p w:rsidR="00712395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20</w:t>
            </w:r>
          </w:p>
          <w:p w:rsidR="00CA3F89" w:rsidRPr="00FB1709" w:rsidRDefault="00CA3F89" w:rsidP="00712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213AB" w:rsidRDefault="006A0E10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Mrs Smith</w:t>
            </w:r>
          </w:p>
          <w:p w:rsidR="007213AB" w:rsidRPr="00522FBC" w:rsidRDefault="007213AB" w:rsidP="00712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8" w:type="dxa"/>
            <w:shd w:val="clear" w:color="auto" w:fill="auto"/>
          </w:tcPr>
          <w:p w:rsidR="00712395" w:rsidRDefault="005567AF" w:rsidP="0071239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>£2 x 9 sessions - £18</w:t>
            </w:r>
          </w:p>
          <w:p w:rsidR="00A13F9F" w:rsidRPr="005567AF" w:rsidRDefault="00A13F9F" w:rsidP="0071239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Not 17</w:t>
            </w:r>
            <w:r w:rsidRPr="00A13F9F">
              <w:rPr>
                <w:color w:val="000000" w:themeColor="text1"/>
                <w:sz w:val="20"/>
                <w:szCs w:val="20"/>
                <w:vertAlign w:val="superscript"/>
              </w:rPr>
              <w:t>th</w:t>
            </w:r>
            <w:r>
              <w:rPr>
                <w:color w:val="000000" w:themeColor="text1"/>
                <w:sz w:val="20"/>
                <w:szCs w:val="20"/>
              </w:rPr>
              <w:t xml:space="preserve"> or 31</w:t>
            </w:r>
            <w:r w:rsidRPr="00A13F9F">
              <w:rPr>
                <w:color w:val="000000" w:themeColor="text1"/>
                <w:sz w:val="20"/>
                <w:szCs w:val="20"/>
                <w:vertAlign w:val="superscript"/>
              </w:rPr>
              <w:t>st</w:t>
            </w:r>
            <w:r>
              <w:rPr>
                <w:color w:val="000000" w:themeColor="text1"/>
                <w:sz w:val="20"/>
                <w:szCs w:val="20"/>
              </w:rPr>
              <w:t xml:space="preserve"> Oct</w:t>
            </w:r>
          </w:p>
        </w:tc>
      </w:tr>
      <w:tr w:rsidR="00712395" w:rsidRPr="00522FBC" w:rsidTr="0018032A">
        <w:trPr>
          <w:trHeight w:val="249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:rsidR="00712395" w:rsidRPr="00522FBC" w:rsidRDefault="00712395" w:rsidP="00712395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Tuesday</w:t>
            </w:r>
          </w:p>
        </w:tc>
        <w:tc>
          <w:tcPr>
            <w:tcW w:w="1134" w:type="dxa"/>
            <w:shd w:val="clear" w:color="auto" w:fill="auto"/>
          </w:tcPr>
          <w:p w:rsidR="00712395" w:rsidRPr="00522FBC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 w:rsidRPr="00522FBC">
              <w:rPr>
                <w:sz w:val="20"/>
                <w:szCs w:val="20"/>
              </w:rPr>
              <w:t xml:space="preserve">3.15-4.15  </w:t>
            </w:r>
          </w:p>
        </w:tc>
        <w:tc>
          <w:tcPr>
            <w:tcW w:w="1701" w:type="dxa"/>
            <w:shd w:val="clear" w:color="auto" w:fill="auto"/>
          </w:tcPr>
          <w:p w:rsidR="00712395" w:rsidRPr="00AD091C" w:rsidRDefault="006A0E10" w:rsidP="00712395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Gymnastics</w:t>
            </w:r>
          </w:p>
        </w:tc>
        <w:tc>
          <w:tcPr>
            <w:tcW w:w="1417" w:type="dxa"/>
            <w:shd w:val="clear" w:color="auto" w:fill="auto"/>
          </w:tcPr>
          <w:p w:rsidR="00712395" w:rsidRPr="00AD091C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Hall</w:t>
            </w:r>
          </w:p>
        </w:tc>
        <w:tc>
          <w:tcPr>
            <w:tcW w:w="1560" w:type="dxa"/>
            <w:shd w:val="clear" w:color="auto" w:fill="auto"/>
          </w:tcPr>
          <w:p w:rsidR="00712395" w:rsidRPr="00AD091C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Hall</w:t>
            </w:r>
          </w:p>
        </w:tc>
        <w:tc>
          <w:tcPr>
            <w:tcW w:w="1417" w:type="dxa"/>
            <w:shd w:val="clear" w:color="auto" w:fill="auto"/>
          </w:tcPr>
          <w:p w:rsidR="00712395" w:rsidRPr="00AD091C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Yrs</w:t>
            </w:r>
            <w:proofErr w:type="spellEnd"/>
            <w:r>
              <w:rPr>
                <w:sz w:val="20"/>
                <w:szCs w:val="20"/>
              </w:rPr>
              <w:t xml:space="preserve"> 1 and 2</w:t>
            </w:r>
          </w:p>
          <w:p w:rsidR="00712395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20</w:t>
            </w:r>
          </w:p>
          <w:p w:rsidR="00CA3F89" w:rsidRPr="00AD091C" w:rsidRDefault="00CA3F89" w:rsidP="0071239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7213AB" w:rsidRPr="00AD091C" w:rsidRDefault="00712395" w:rsidP="0071239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Aspire</w:t>
            </w:r>
          </w:p>
        </w:tc>
        <w:tc>
          <w:tcPr>
            <w:tcW w:w="1588" w:type="dxa"/>
            <w:shd w:val="clear" w:color="auto" w:fill="auto"/>
          </w:tcPr>
          <w:p w:rsidR="00B8435D" w:rsidRPr="005567AF" w:rsidRDefault="005567AF" w:rsidP="00B8435D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 xml:space="preserve">£3 x 11 sessions - </w:t>
            </w:r>
            <w:r>
              <w:rPr>
                <w:color w:val="000000" w:themeColor="text1"/>
                <w:sz w:val="20"/>
                <w:szCs w:val="20"/>
              </w:rPr>
              <w:t>£</w:t>
            </w:r>
            <w:r w:rsidRPr="005567AF">
              <w:rPr>
                <w:color w:val="000000" w:themeColor="text1"/>
                <w:sz w:val="20"/>
                <w:szCs w:val="20"/>
              </w:rPr>
              <w:t>33</w:t>
            </w:r>
          </w:p>
          <w:p w:rsidR="00712395" w:rsidRPr="005567AF" w:rsidRDefault="00712395" w:rsidP="00712395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A2780" w:rsidRPr="00522FBC" w:rsidTr="0018032A">
        <w:trPr>
          <w:trHeight w:val="249"/>
        </w:trPr>
        <w:tc>
          <w:tcPr>
            <w:tcW w:w="392" w:type="dxa"/>
            <w:vMerge/>
            <w:shd w:val="clear" w:color="auto" w:fill="auto"/>
            <w:textDirection w:val="btLr"/>
          </w:tcPr>
          <w:p w:rsidR="005A2780" w:rsidRPr="00522FBC" w:rsidRDefault="005A2780" w:rsidP="005A2780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22FBC">
              <w:rPr>
                <w:sz w:val="20"/>
                <w:szCs w:val="20"/>
              </w:rPr>
              <w:t>15-4.15</w:t>
            </w:r>
          </w:p>
        </w:tc>
        <w:tc>
          <w:tcPr>
            <w:tcW w:w="1701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Skip2B</w:t>
            </w:r>
            <w:r w:rsidR="000D5E63">
              <w:rPr>
                <w:szCs w:val="20"/>
              </w:rPr>
              <w:t>f</w:t>
            </w:r>
            <w:r>
              <w:rPr>
                <w:szCs w:val="20"/>
              </w:rPr>
              <w:t>it</w:t>
            </w:r>
          </w:p>
        </w:tc>
        <w:tc>
          <w:tcPr>
            <w:tcW w:w="1417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Music Room</w:t>
            </w:r>
          </w:p>
        </w:tc>
        <w:tc>
          <w:tcPr>
            <w:tcW w:w="1560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Music Room</w:t>
            </w:r>
          </w:p>
        </w:tc>
        <w:tc>
          <w:tcPr>
            <w:tcW w:w="1417" w:type="dxa"/>
            <w:shd w:val="clear" w:color="auto" w:fill="auto"/>
          </w:tcPr>
          <w:p w:rsidR="005A2780" w:rsidRPr="00AD091C" w:rsidRDefault="000D5E63" w:rsidP="005A278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Yrs</w:t>
            </w:r>
            <w:proofErr w:type="spellEnd"/>
            <w:r>
              <w:rPr>
                <w:sz w:val="20"/>
                <w:szCs w:val="20"/>
              </w:rPr>
              <w:t xml:space="preserve"> 3-6</w:t>
            </w:r>
          </w:p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20</w:t>
            </w:r>
          </w:p>
        </w:tc>
        <w:tc>
          <w:tcPr>
            <w:tcW w:w="1843" w:type="dxa"/>
            <w:shd w:val="clear" w:color="auto" w:fill="auto"/>
          </w:tcPr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Mrs Stevens</w:t>
            </w:r>
          </w:p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8" w:type="dxa"/>
            <w:shd w:val="clear" w:color="auto" w:fill="auto"/>
          </w:tcPr>
          <w:p w:rsidR="005A2780" w:rsidRPr="005567AF" w:rsidRDefault="005567AF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>£2 x 11 sessions - £22</w:t>
            </w:r>
          </w:p>
        </w:tc>
      </w:tr>
      <w:tr w:rsidR="005A2780" w:rsidRPr="00522FBC" w:rsidTr="0018032A">
        <w:trPr>
          <w:trHeight w:val="249"/>
        </w:trPr>
        <w:tc>
          <w:tcPr>
            <w:tcW w:w="392" w:type="dxa"/>
            <w:vMerge/>
            <w:shd w:val="clear" w:color="auto" w:fill="auto"/>
            <w:textDirection w:val="btLr"/>
          </w:tcPr>
          <w:p w:rsidR="005A2780" w:rsidRPr="00522FBC" w:rsidRDefault="005A2780" w:rsidP="005A2780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 w:rsidRPr="00522FBC">
              <w:rPr>
                <w:sz w:val="20"/>
                <w:szCs w:val="20"/>
              </w:rPr>
              <w:t xml:space="preserve">3.15-4.15 </w:t>
            </w:r>
          </w:p>
        </w:tc>
        <w:tc>
          <w:tcPr>
            <w:tcW w:w="1701" w:type="dxa"/>
            <w:shd w:val="clear" w:color="auto" w:fill="auto"/>
          </w:tcPr>
          <w:p w:rsidR="005A2780" w:rsidRPr="00C30F9A" w:rsidRDefault="005A2780" w:rsidP="005A2780">
            <w:pPr>
              <w:spacing w:after="0" w:line="240" w:lineRule="auto"/>
              <w:rPr>
                <w:color w:val="FF0000"/>
                <w:szCs w:val="20"/>
              </w:rPr>
            </w:pPr>
            <w:r>
              <w:rPr>
                <w:szCs w:val="20"/>
              </w:rPr>
              <w:t>Craft With Yarn</w:t>
            </w:r>
          </w:p>
        </w:tc>
        <w:tc>
          <w:tcPr>
            <w:tcW w:w="1417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 Room</w:t>
            </w:r>
          </w:p>
        </w:tc>
        <w:tc>
          <w:tcPr>
            <w:tcW w:w="1560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 Room</w:t>
            </w:r>
          </w:p>
        </w:tc>
        <w:tc>
          <w:tcPr>
            <w:tcW w:w="1417" w:type="dxa"/>
            <w:shd w:val="clear" w:color="auto" w:fill="auto"/>
          </w:tcPr>
          <w:p w:rsidR="005A2780" w:rsidRPr="00FA78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Yrs</w:t>
            </w:r>
            <w:proofErr w:type="spellEnd"/>
            <w:r>
              <w:rPr>
                <w:sz w:val="20"/>
                <w:szCs w:val="20"/>
              </w:rPr>
              <w:t xml:space="preserve"> 3-6</w:t>
            </w:r>
          </w:p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20</w:t>
            </w:r>
          </w:p>
          <w:p w:rsidR="005A2780" w:rsidRPr="00FB1709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Mrs </w:t>
            </w:r>
            <w:proofErr w:type="spellStart"/>
            <w:r>
              <w:rPr>
                <w:sz w:val="20"/>
                <w:szCs w:val="20"/>
              </w:rPr>
              <w:t>Krzanik</w:t>
            </w:r>
            <w:proofErr w:type="spellEnd"/>
          </w:p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8" w:type="dxa"/>
            <w:shd w:val="clear" w:color="auto" w:fill="auto"/>
          </w:tcPr>
          <w:p w:rsidR="005A2780" w:rsidRPr="005567AF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 xml:space="preserve">£2 x </w:t>
            </w:r>
            <w:r w:rsidR="005567AF" w:rsidRPr="005567AF">
              <w:rPr>
                <w:color w:val="000000" w:themeColor="text1"/>
                <w:sz w:val="20"/>
                <w:szCs w:val="20"/>
              </w:rPr>
              <w:t>11 sessions - £22</w:t>
            </w:r>
          </w:p>
          <w:p w:rsidR="005A2780" w:rsidRPr="005567AF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A2780" w:rsidRPr="00522FBC" w:rsidTr="0018032A">
        <w:trPr>
          <w:trHeight w:val="268"/>
        </w:trPr>
        <w:tc>
          <w:tcPr>
            <w:tcW w:w="392" w:type="dxa"/>
            <w:vMerge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 w:rsidRPr="00522FBC">
              <w:rPr>
                <w:sz w:val="20"/>
                <w:szCs w:val="20"/>
              </w:rPr>
              <w:t xml:space="preserve">3.15-4.15  </w:t>
            </w:r>
          </w:p>
        </w:tc>
        <w:tc>
          <w:tcPr>
            <w:tcW w:w="1701" w:type="dxa"/>
            <w:shd w:val="clear" w:color="auto" w:fill="auto"/>
          </w:tcPr>
          <w:p w:rsidR="005A2780" w:rsidRPr="000A1264" w:rsidRDefault="005A2780" w:rsidP="005A2780">
            <w:pPr>
              <w:spacing w:after="0" w:line="240" w:lineRule="auto"/>
              <w:rPr>
                <w:szCs w:val="20"/>
              </w:rPr>
            </w:pPr>
            <w:r w:rsidRPr="000A1264">
              <w:rPr>
                <w:szCs w:val="20"/>
              </w:rPr>
              <w:t xml:space="preserve">Goblin </w:t>
            </w:r>
          </w:p>
        </w:tc>
        <w:tc>
          <w:tcPr>
            <w:tcW w:w="1417" w:type="dxa"/>
            <w:shd w:val="clear" w:color="auto" w:fill="auto"/>
          </w:tcPr>
          <w:p w:rsidR="005A2780" w:rsidRPr="000A1264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Otters</w:t>
            </w:r>
            <w:r w:rsidRPr="000A1264">
              <w:rPr>
                <w:sz w:val="20"/>
                <w:szCs w:val="20"/>
              </w:rPr>
              <w:t xml:space="preserve"> Class</w:t>
            </w:r>
          </w:p>
        </w:tc>
        <w:tc>
          <w:tcPr>
            <w:tcW w:w="1560" w:type="dxa"/>
            <w:shd w:val="clear" w:color="auto" w:fill="auto"/>
          </w:tcPr>
          <w:p w:rsidR="005A2780" w:rsidRPr="000A1264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Otters</w:t>
            </w:r>
            <w:r w:rsidRPr="000A1264">
              <w:rPr>
                <w:sz w:val="20"/>
                <w:szCs w:val="20"/>
              </w:rPr>
              <w:t xml:space="preserve"> Class</w:t>
            </w:r>
          </w:p>
        </w:tc>
        <w:tc>
          <w:tcPr>
            <w:tcW w:w="1417" w:type="dxa"/>
            <w:shd w:val="clear" w:color="auto" w:fill="auto"/>
          </w:tcPr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 w:rsidRPr="00DD2A4D">
              <w:rPr>
                <w:sz w:val="20"/>
                <w:szCs w:val="20"/>
              </w:rPr>
              <w:t xml:space="preserve"> </w:t>
            </w:r>
            <w:proofErr w:type="spellStart"/>
            <w:r w:rsidRPr="00DD2A4D">
              <w:rPr>
                <w:sz w:val="20"/>
                <w:szCs w:val="20"/>
              </w:rPr>
              <w:t>Yr</w:t>
            </w:r>
            <w:proofErr w:type="spellEnd"/>
            <w:r w:rsidRPr="00DD2A4D">
              <w:rPr>
                <w:sz w:val="20"/>
                <w:szCs w:val="20"/>
              </w:rPr>
              <w:t xml:space="preserve"> 6 </w:t>
            </w:r>
          </w:p>
          <w:p w:rsidR="005A2780" w:rsidRPr="00DD2A4D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12</w:t>
            </w:r>
          </w:p>
          <w:p w:rsidR="005A2780" w:rsidRPr="0033118E" w:rsidRDefault="005A2780" w:rsidP="005A278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Membership through STEM Challenge</w:t>
            </w:r>
          </w:p>
        </w:tc>
        <w:tc>
          <w:tcPr>
            <w:tcW w:w="1843" w:type="dxa"/>
            <w:shd w:val="clear" w:color="auto" w:fill="auto"/>
          </w:tcPr>
          <w:p w:rsidR="005A2780" w:rsidRPr="0015265D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 Hulbert</w:t>
            </w:r>
            <w:r w:rsidRPr="0015265D">
              <w:rPr>
                <w:sz w:val="20"/>
                <w:szCs w:val="20"/>
              </w:rPr>
              <w:t xml:space="preserve"> and Mr Knight</w:t>
            </w:r>
          </w:p>
          <w:p w:rsidR="005A2780" w:rsidRPr="00DD2A4D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8" w:type="dxa"/>
            <w:shd w:val="clear" w:color="auto" w:fill="auto"/>
          </w:tcPr>
          <w:p w:rsidR="005A2780" w:rsidRPr="005567AF" w:rsidRDefault="005567AF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>Start date tbc</w:t>
            </w:r>
          </w:p>
          <w:p w:rsidR="005A2780" w:rsidRPr="005567AF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A2780" w:rsidRPr="00522FBC" w:rsidTr="0018032A">
        <w:trPr>
          <w:trHeight w:val="268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:rsidR="005A2780" w:rsidRPr="00522FBC" w:rsidRDefault="005A2780" w:rsidP="005A2780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522FBC">
              <w:rPr>
                <w:b/>
                <w:sz w:val="20"/>
                <w:szCs w:val="20"/>
              </w:rPr>
              <w:t>Wednesday</w:t>
            </w:r>
          </w:p>
        </w:tc>
        <w:tc>
          <w:tcPr>
            <w:tcW w:w="1134" w:type="dxa"/>
            <w:shd w:val="clear" w:color="auto" w:fill="auto"/>
          </w:tcPr>
          <w:p w:rsidR="005A2780" w:rsidRPr="00A44673" w:rsidRDefault="005A2780" w:rsidP="005A278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B5A05">
              <w:rPr>
                <w:b/>
                <w:sz w:val="20"/>
                <w:szCs w:val="20"/>
              </w:rPr>
              <w:t>7.45-8.45</w:t>
            </w:r>
          </w:p>
        </w:tc>
        <w:tc>
          <w:tcPr>
            <w:tcW w:w="1701" w:type="dxa"/>
            <w:shd w:val="clear" w:color="auto" w:fill="auto"/>
          </w:tcPr>
          <w:p w:rsidR="005A2780" w:rsidRPr="00A44673" w:rsidRDefault="005A2780" w:rsidP="005A2780">
            <w:pPr>
              <w:spacing w:after="0" w:line="240" w:lineRule="auto"/>
              <w:rPr>
                <w:szCs w:val="20"/>
              </w:rPr>
            </w:pPr>
            <w:r w:rsidRPr="00A44673">
              <w:rPr>
                <w:szCs w:val="20"/>
              </w:rPr>
              <w:t>Sama Karate</w:t>
            </w:r>
          </w:p>
        </w:tc>
        <w:tc>
          <w:tcPr>
            <w:tcW w:w="1417" w:type="dxa"/>
            <w:shd w:val="clear" w:color="auto" w:fill="auto"/>
          </w:tcPr>
          <w:p w:rsidR="005A2780" w:rsidRPr="00A44673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 w:rsidRPr="00A44673">
              <w:rPr>
                <w:sz w:val="20"/>
                <w:szCs w:val="20"/>
              </w:rPr>
              <w:t>Main Hall</w:t>
            </w:r>
          </w:p>
        </w:tc>
        <w:tc>
          <w:tcPr>
            <w:tcW w:w="1560" w:type="dxa"/>
            <w:shd w:val="clear" w:color="auto" w:fill="auto"/>
          </w:tcPr>
          <w:p w:rsidR="005A2780" w:rsidRPr="00A44673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 w:rsidRPr="00A44673">
              <w:rPr>
                <w:sz w:val="20"/>
                <w:szCs w:val="20"/>
              </w:rPr>
              <w:t xml:space="preserve">Main Hall </w:t>
            </w:r>
          </w:p>
        </w:tc>
        <w:tc>
          <w:tcPr>
            <w:tcW w:w="1417" w:type="dxa"/>
            <w:shd w:val="clear" w:color="auto" w:fill="auto"/>
          </w:tcPr>
          <w:p w:rsidR="005A2780" w:rsidRPr="00A44673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</w:t>
            </w:r>
            <w:proofErr w:type="spellEnd"/>
            <w:r>
              <w:rPr>
                <w:sz w:val="20"/>
                <w:szCs w:val="20"/>
              </w:rPr>
              <w:t xml:space="preserve"> 1-</w:t>
            </w:r>
            <w:r w:rsidRPr="00A44673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5A2780" w:rsidRPr="007618FA" w:rsidRDefault="005A2780" w:rsidP="005A2780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 w:rsidRPr="00A42C41">
              <w:rPr>
                <w:color w:val="000000" w:themeColor="text1"/>
                <w:sz w:val="20"/>
                <w:szCs w:val="20"/>
              </w:rPr>
              <w:t>Not a school</w:t>
            </w:r>
            <w:r w:rsidR="000A071F">
              <w:rPr>
                <w:color w:val="000000" w:themeColor="text1"/>
                <w:sz w:val="20"/>
                <w:szCs w:val="20"/>
              </w:rPr>
              <w:t xml:space="preserve"> run club but held in our hall. See flyer for information</w:t>
            </w:r>
          </w:p>
        </w:tc>
        <w:tc>
          <w:tcPr>
            <w:tcW w:w="1588" w:type="dxa"/>
            <w:shd w:val="clear" w:color="auto" w:fill="auto"/>
          </w:tcPr>
          <w:p w:rsidR="005A2780" w:rsidRPr="006A0E10" w:rsidRDefault="005A2780" w:rsidP="005A2780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>£5.50 per session. Paid direct to company</w:t>
            </w:r>
          </w:p>
        </w:tc>
      </w:tr>
      <w:tr w:rsidR="005A2780" w:rsidRPr="00522FBC" w:rsidTr="0018032A">
        <w:trPr>
          <w:trHeight w:val="268"/>
        </w:trPr>
        <w:tc>
          <w:tcPr>
            <w:tcW w:w="392" w:type="dxa"/>
            <w:vMerge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22FBC">
              <w:rPr>
                <w:sz w:val="20"/>
                <w:szCs w:val="20"/>
              </w:rPr>
              <w:t>15-4.15</w:t>
            </w:r>
          </w:p>
        </w:tc>
        <w:tc>
          <w:tcPr>
            <w:tcW w:w="1701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Construction</w:t>
            </w:r>
          </w:p>
        </w:tc>
        <w:tc>
          <w:tcPr>
            <w:tcW w:w="1417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Squirrels Class</w:t>
            </w:r>
          </w:p>
        </w:tc>
        <w:tc>
          <w:tcPr>
            <w:tcW w:w="1560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Squirrels Class</w:t>
            </w:r>
          </w:p>
        </w:tc>
        <w:tc>
          <w:tcPr>
            <w:tcW w:w="1417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Yrs</w:t>
            </w:r>
            <w:proofErr w:type="spellEnd"/>
            <w:r>
              <w:rPr>
                <w:sz w:val="20"/>
                <w:szCs w:val="20"/>
              </w:rPr>
              <w:t xml:space="preserve"> 1-3</w:t>
            </w:r>
          </w:p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20</w:t>
            </w:r>
          </w:p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Mrs Catchpole</w:t>
            </w:r>
          </w:p>
        </w:tc>
        <w:tc>
          <w:tcPr>
            <w:tcW w:w="1588" w:type="dxa"/>
            <w:shd w:val="clear" w:color="auto" w:fill="auto"/>
          </w:tcPr>
          <w:p w:rsidR="005A2780" w:rsidRPr="005567AF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 xml:space="preserve">£2 x </w:t>
            </w:r>
            <w:r w:rsidR="005567AF" w:rsidRPr="005567AF">
              <w:rPr>
                <w:color w:val="000000" w:themeColor="text1"/>
                <w:sz w:val="20"/>
                <w:szCs w:val="20"/>
              </w:rPr>
              <w:t>11 sessions - £22</w:t>
            </w:r>
          </w:p>
          <w:p w:rsidR="005A2780" w:rsidRPr="005567AF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A2780" w:rsidRPr="00522FBC" w:rsidTr="0018032A">
        <w:trPr>
          <w:trHeight w:val="268"/>
        </w:trPr>
        <w:tc>
          <w:tcPr>
            <w:tcW w:w="392" w:type="dxa"/>
            <w:vMerge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 w:rsidRPr="00522FBC">
              <w:rPr>
                <w:sz w:val="20"/>
                <w:szCs w:val="20"/>
              </w:rPr>
              <w:t>3.15-4.15</w:t>
            </w:r>
          </w:p>
        </w:tc>
        <w:tc>
          <w:tcPr>
            <w:tcW w:w="1701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Basketball</w:t>
            </w:r>
          </w:p>
        </w:tc>
        <w:tc>
          <w:tcPr>
            <w:tcW w:w="1417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Hall</w:t>
            </w:r>
          </w:p>
        </w:tc>
        <w:tc>
          <w:tcPr>
            <w:tcW w:w="1560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Hall</w:t>
            </w:r>
          </w:p>
        </w:tc>
        <w:tc>
          <w:tcPr>
            <w:tcW w:w="1417" w:type="dxa"/>
            <w:shd w:val="clear" w:color="auto" w:fill="auto"/>
          </w:tcPr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Yrs</w:t>
            </w:r>
            <w:proofErr w:type="spellEnd"/>
            <w:r>
              <w:rPr>
                <w:sz w:val="20"/>
                <w:szCs w:val="20"/>
              </w:rPr>
              <w:t xml:space="preserve"> 3-6</w:t>
            </w:r>
          </w:p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20</w:t>
            </w:r>
          </w:p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Aspire</w:t>
            </w:r>
          </w:p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88" w:type="dxa"/>
            <w:shd w:val="clear" w:color="auto" w:fill="auto"/>
          </w:tcPr>
          <w:p w:rsidR="005A2780" w:rsidRPr="005567AF" w:rsidRDefault="005567AF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>£3 x 11 sessions - £33</w:t>
            </w:r>
          </w:p>
          <w:p w:rsidR="005A2780" w:rsidRPr="005567AF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A2780" w:rsidRPr="00522FBC" w:rsidTr="0018032A">
        <w:trPr>
          <w:trHeight w:val="268"/>
        </w:trPr>
        <w:tc>
          <w:tcPr>
            <w:tcW w:w="392" w:type="dxa"/>
            <w:vMerge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22FBC">
              <w:rPr>
                <w:sz w:val="20"/>
                <w:szCs w:val="20"/>
              </w:rPr>
              <w:t>15-4.15</w:t>
            </w:r>
          </w:p>
        </w:tc>
        <w:tc>
          <w:tcPr>
            <w:tcW w:w="1701" w:type="dxa"/>
            <w:shd w:val="clear" w:color="auto" w:fill="auto"/>
          </w:tcPr>
          <w:p w:rsidR="005A2780" w:rsidRPr="00C30F9A" w:rsidRDefault="005A2780" w:rsidP="005A2780">
            <w:pPr>
              <w:spacing w:after="0" w:line="240" w:lineRule="auto"/>
              <w:rPr>
                <w:color w:val="FF0000"/>
                <w:szCs w:val="20"/>
              </w:rPr>
            </w:pPr>
            <w:r w:rsidRPr="0052740C">
              <w:rPr>
                <w:szCs w:val="20"/>
              </w:rPr>
              <w:t>Coding</w:t>
            </w:r>
          </w:p>
        </w:tc>
        <w:tc>
          <w:tcPr>
            <w:tcW w:w="1417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Otters Class</w:t>
            </w:r>
          </w:p>
        </w:tc>
        <w:tc>
          <w:tcPr>
            <w:tcW w:w="1560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Otters Class</w:t>
            </w:r>
          </w:p>
        </w:tc>
        <w:tc>
          <w:tcPr>
            <w:tcW w:w="1417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Yrs</w:t>
            </w:r>
            <w:proofErr w:type="spellEnd"/>
            <w:r>
              <w:rPr>
                <w:sz w:val="20"/>
                <w:szCs w:val="20"/>
              </w:rPr>
              <w:t xml:space="preserve"> 4-6</w:t>
            </w:r>
          </w:p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Max 20</w:t>
            </w:r>
          </w:p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Mrs Parker</w:t>
            </w:r>
          </w:p>
        </w:tc>
        <w:tc>
          <w:tcPr>
            <w:tcW w:w="1588" w:type="dxa"/>
            <w:shd w:val="clear" w:color="auto" w:fill="auto"/>
          </w:tcPr>
          <w:p w:rsidR="005A2780" w:rsidRPr="005567AF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 xml:space="preserve">£3 x </w:t>
            </w:r>
            <w:r w:rsidR="005567AF" w:rsidRPr="005567AF">
              <w:rPr>
                <w:color w:val="000000" w:themeColor="text1"/>
                <w:sz w:val="20"/>
                <w:szCs w:val="20"/>
              </w:rPr>
              <w:t>11 sessions - £33</w:t>
            </w:r>
          </w:p>
          <w:p w:rsidR="005A2780" w:rsidRPr="005567AF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</w:tr>
      <w:tr w:rsidR="005A2780" w:rsidRPr="00522FBC" w:rsidTr="0066357D">
        <w:trPr>
          <w:trHeight w:val="766"/>
        </w:trPr>
        <w:tc>
          <w:tcPr>
            <w:tcW w:w="392" w:type="dxa"/>
            <w:vMerge w:val="restart"/>
            <w:shd w:val="clear" w:color="auto" w:fill="auto"/>
            <w:textDirection w:val="btLr"/>
          </w:tcPr>
          <w:p w:rsidR="005A2780" w:rsidRPr="00522FBC" w:rsidRDefault="005A2780" w:rsidP="005A2780">
            <w:pPr>
              <w:spacing w:after="0" w:line="240" w:lineRule="auto"/>
              <w:ind w:left="80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Thursday</w:t>
            </w:r>
          </w:p>
        </w:tc>
        <w:tc>
          <w:tcPr>
            <w:tcW w:w="1134" w:type="dxa"/>
            <w:shd w:val="clear" w:color="auto" w:fill="auto"/>
          </w:tcPr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22FBC">
              <w:rPr>
                <w:sz w:val="20"/>
                <w:szCs w:val="20"/>
              </w:rPr>
              <w:t>15-4.15</w:t>
            </w:r>
          </w:p>
        </w:tc>
        <w:tc>
          <w:tcPr>
            <w:tcW w:w="1701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Yoga</w:t>
            </w:r>
          </w:p>
        </w:tc>
        <w:tc>
          <w:tcPr>
            <w:tcW w:w="1417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Music Room</w:t>
            </w:r>
          </w:p>
        </w:tc>
        <w:tc>
          <w:tcPr>
            <w:tcW w:w="1560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Music Room</w:t>
            </w:r>
          </w:p>
        </w:tc>
        <w:tc>
          <w:tcPr>
            <w:tcW w:w="1417" w:type="dxa"/>
            <w:shd w:val="clear" w:color="auto" w:fill="auto"/>
          </w:tcPr>
          <w:p w:rsidR="005A2780" w:rsidRPr="005A2780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Yrs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3-6</w:t>
            </w:r>
          </w:p>
          <w:p w:rsidR="005A2780" w:rsidRPr="005A2780" w:rsidRDefault="005D590E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Max 12</w:t>
            </w:r>
          </w:p>
        </w:tc>
        <w:tc>
          <w:tcPr>
            <w:tcW w:w="1843" w:type="dxa"/>
            <w:shd w:val="clear" w:color="auto" w:fill="auto"/>
          </w:tcPr>
          <w:p w:rsidR="005A2780" w:rsidRDefault="005D590E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Claire Best Yoga</w:t>
            </w:r>
          </w:p>
          <w:p w:rsidR="000A071F" w:rsidRPr="005A2780" w:rsidRDefault="000A071F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See flyer for more information</w:t>
            </w:r>
          </w:p>
        </w:tc>
        <w:tc>
          <w:tcPr>
            <w:tcW w:w="1588" w:type="dxa"/>
            <w:shd w:val="clear" w:color="auto" w:fill="auto"/>
          </w:tcPr>
          <w:p w:rsidR="005A2780" w:rsidRPr="005567AF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>£3.50</w:t>
            </w:r>
            <w:r w:rsidR="005567AF" w:rsidRPr="005567AF">
              <w:rPr>
                <w:color w:val="000000" w:themeColor="text1"/>
                <w:sz w:val="20"/>
                <w:szCs w:val="20"/>
              </w:rPr>
              <w:t xml:space="preserve"> x 11sessions - £38.50</w:t>
            </w:r>
          </w:p>
        </w:tc>
      </w:tr>
      <w:tr w:rsidR="005A2780" w:rsidRPr="00522FBC" w:rsidTr="0066357D">
        <w:trPr>
          <w:trHeight w:val="766"/>
        </w:trPr>
        <w:tc>
          <w:tcPr>
            <w:tcW w:w="392" w:type="dxa"/>
            <w:vMerge/>
            <w:shd w:val="clear" w:color="auto" w:fill="auto"/>
            <w:textDirection w:val="btLr"/>
          </w:tcPr>
          <w:p w:rsidR="005A2780" w:rsidRDefault="005A2780" w:rsidP="005A2780">
            <w:pPr>
              <w:spacing w:after="0" w:line="240" w:lineRule="auto"/>
              <w:ind w:left="80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A2780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22FBC">
              <w:rPr>
                <w:sz w:val="20"/>
                <w:szCs w:val="20"/>
              </w:rPr>
              <w:t>15-4.15</w:t>
            </w:r>
          </w:p>
        </w:tc>
        <w:tc>
          <w:tcPr>
            <w:tcW w:w="1701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Football</w:t>
            </w:r>
          </w:p>
        </w:tc>
        <w:tc>
          <w:tcPr>
            <w:tcW w:w="1417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Hall</w:t>
            </w:r>
          </w:p>
        </w:tc>
        <w:tc>
          <w:tcPr>
            <w:tcW w:w="1560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Sports Hall</w:t>
            </w:r>
          </w:p>
        </w:tc>
        <w:tc>
          <w:tcPr>
            <w:tcW w:w="1417" w:type="dxa"/>
            <w:shd w:val="clear" w:color="auto" w:fill="auto"/>
          </w:tcPr>
          <w:p w:rsidR="005A2780" w:rsidRPr="005A2780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Yrs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3-6</w:t>
            </w:r>
          </w:p>
          <w:p w:rsidR="005A2780" w:rsidRPr="005A2780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A2780">
              <w:rPr>
                <w:color w:val="000000" w:themeColor="text1"/>
                <w:sz w:val="20"/>
                <w:szCs w:val="20"/>
              </w:rPr>
              <w:t>Max 20</w:t>
            </w:r>
          </w:p>
        </w:tc>
        <w:tc>
          <w:tcPr>
            <w:tcW w:w="1843" w:type="dxa"/>
            <w:shd w:val="clear" w:color="auto" w:fill="auto"/>
          </w:tcPr>
          <w:p w:rsidR="005A2780" w:rsidRPr="005A2780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A2780">
              <w:rPr>
                <w:color w:val="000000" w:themeColor="text1"/>
                <w:sz w:val="20"/>
                <w:szCs w:val="20"/>
              </w:rPr>
              <w:t>Aspire</w:t>
            </w:r>
          </w:p>
        </w:tc>
        <w:tc>
          <w:tcPr>
            <w:tcW w:w="1588" w:type="dxa"/>
            <w:shd w:val="clear" w:color="auto" w:fill="auto"/>
          </w:tcPr>
          <w:p w:rsidR="005A2780" w:rsidRPr="005567AF" w:rsidRDefault="005567AF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567AF">
              <w:rPr>
                <w:color w:val="000000" w:themeColor="text1"/>
                <w:sz w:val="20"/>
                <w:szCs w:val="20"/>
              </w:rPr>
              <w:t>£3 x 11 sessions - £33</w:t>
            </w:r>
          </w:p>
        </w:tc>
      </w:tr>
      <w:tr w:rsidR="005A2780" w:rsidRPr="00522FBC" w:rsidTr="0018032A">
        <w:trPr>
          <w:trHeight w:val="268"/>
        </w:trPr>
        <w:tc>
          <w:tcPr>
            <w:tcW w:w="392" w:type="dxa"/>
            <w:shd w:val="clear" w:color="auto" w:fill="auto"/>
            <w:textDirection w:val="btLr"/>
          </w:tcPr>
          <w:p w:rsidR="005A2780" w:rsidRPr="00522FBC" w:rsidRDefault="005A2780" w:rsidP="005A2780">
            <w:pPr>
              <w:spacing w:after="0" w:line="240" w:lineRule="auto"/>
              <w:ind w:left="80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Friday</w:t>
            </w:r>
          </w:p>
        </w:tc>
        <w:tc>
          <w:tcPr>
            <w:tcW w:w="1134" w:type="dxa"/>
            <w:shd w:val="clear" w:color="auto" w:fill="auto"/>
          </w:tcPr>
          <w:p w:rsidR="005A2780" w:rsidRPr="00522FB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 w:rsidRPr="00522FBC">
              <w:rPr>
                <w:sz w:val="20"/>
                <w:szCs w:val="20"/>
              </w:rPr>
              <w:t>15-4.15</w:t>
            </w:r>
          </w:p>
        </w:tc>
        <w:tc>
          <w:tcPr>
            <w:tcW w:w="1701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Book Club</w:t>
            </w:r>
          </w:p>
        </w:tc>
        <w:tc>
          <w:tcPr>
            <w:tcW w:w="1417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Library</w:t>
            </w:r>
          </w:p>
        </w:tc>
        <w:tc>
          <w:tcPr>
            <w:tcW w:w="1560" w:type="dxa"/>
            <w:shd w:val="clear" w:color="auto" w:fill="auto"/>
          </w:tcPr>
          <w:p w:rsidR="005A2780" w:rsidRPr="00AD091C" w:rsidRDefault="005A2780" w:rsidP="005A278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Library</w:t>
            </w:r>
          </w:p>
        </w:tc>
        <w:tc>
          <w:tcPr>
            <w:tcW w:w="1417" w:type="dxa"/>
            <w:shd w:val="clear" w:color="auto" w:fill="auto"/>
          </w:tcPr>
          <w:p w:rsidR="005A2780" w:rsidRPr="005A2780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5A2780">
              <w:rPr>
                <w:color w:val="000000" w:themeColor="text1"/>
                <w:sz w:val="20"/>
                <w:szCs w:val="20"/>
              </w:rPr>
              <w:t>Yrs</w:t>
            </w:r>
            <w:proofErr w:type="spellEnd"/>
            <w:r w:rsidRPr="005A2780">
              <w:rPr>
                <w:color w:val="000000" w:themeColor="text1"/>
                <w:sz w:val="20"/>
                <w:szCs w:val="20"/>
              </w:rPr>
              <w:t xml:space="preserve"> 5-6</w:t>
            </w:r>
          </w:p>
          <w:p w:rsidR="005A2780" w:rsidRPr="005A2780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5A2780" w:rsidRPr="005A2780" w:rsidRDefault="005A2780" w:rsidP="005A2780">
            <w:pPr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5A2780">
              <w:rPr>
                <w:color w:val="000000" w:themeColor="text1"/>
                <w:sz w:val="20"/>
                <w:szCs w:val="20"/>
              </w:rPr>
              <w:t>Mrs Hulbert</w:t>
            </w:r>
          </w:p>
        </w:tc>
        <w:tc>
          <w:tcPr>
            <w:tcW w:w="1588" w:type="dxa"/>
            <w:shd w:val="clear" w:color="auto" w:fill="auto"/>
          </w:tcPr>
          <w:p w:rsidR="005A2780" w:rsidRPr="005567AF" w:rsidRDefault="005567AF" w:rsidP="005A2780">
            <w:pPr>
              <w:spacing w:after="0" w:line="240" w:lineRule="auto"/>
              <w:rPr>
                <w:b/>
                <w:color w:val="000000" w:themeColor="text1"/>
                <w:sz w:val="20"/>
                <w:szCs w:val="20"/>
              </w:rPr>
            </w:pPr>
            <w:r w:rsidRPr="005567AF">
              <w:rPr>
                <w:b/>
                <w:color w:val="000000" w:themeColor="text1"/>
                <w:sz w:val="20"/>
                <w:szCs w:val="20"/>
              </w:rPr>
              <w:t>Book Club meets on Friday 16</w:t>
            </w:r>
            <w:r w:rsidRPr="005567AF">
              <w:rPr>
                <w:b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5567AF">
              <w:rPr>
                <w:b/>
                <w:color w:val="000000" w:themeColor="text1"/>
                <w:sz w:val="20"/>
                <w:szCs w:val="20"/>
              </w:rPr>
              <w:t xml:space="preserve"> September and Friday 4</w:t>
            </w:r>
            <w:r w:rsidRPr="005567AF">
              <w:rPr>
                <w:b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Pr="005567AF">
              <w:rPr>
                <w:b/>
                <w:color w:val="000000" w:themeColor="text1"/>
                <w:sz w:val="20"/>
                <w:szCs w:val="20"/>
              </w:rPr>
              <w:t xml:space="preserve"> November</w:t>
            </w:r>
          </w:p>
          <w:p w:rsidR="005A2780" w:rsidRPr="004E71E8" w:rsidRDefault="005A2780" w:rsidP="005A2780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:rsidR="004E71E8" w:rsidRDefault="004E71E8">
      <w:pPr>
        <w:rPr>
          <w:b/>
          <w:sz w:val="28"/>
          <w:szCs w:val="20"/>
          <w:u w:val="single"/>
        </w:rPr>
      </w:pPr>
    </w:p>
    <w:p w:rsidR="00D723C4" w:rsidRDefault="00D723C4">
      <w:pPr>
        <w:rPr>
          <w:b/>
          <w:sz w:val="28"/>
          <w:szCs w:val="20"/>
          <w:u w:val="single"/>
        </w:rPr>
      </w:pPr>
    </w:p>
    <w:p w:rsidR="00D723C4" w:rsidRDefault="00D723C4">
      <w:pPr>
        <w:rPr>
          <w:b/>
          <w:sz w:val="28"/>
          <w:szCs w:val="20"/>
          <w:u w:val="single"/>
        </w:rPr>
      </w:pPr>
    </w:p>
    <w:p w:rsidR="0008340C" w:rsidRDefault="0008340C">
      <w:pPr>
        <w:rPr>
          <w:b/>
          <w:sz w:val="28"/>
          <w:szCs w:val="20"/>
          <w:u w:val="singl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8B418" wp14:editId="0951F5A8">
                <wp:simplePos x="0" y="0"/>
                <wp:positionH relativeFrom="column">
                  <wp:posOffset>-2540</wp:posOffset>
                </wp:positionH>
                <wp:positionV relativeFrom="paragraph">
                  <wp:posOffset>-314325</wp:posOffset>
                </wp:positionV>
                <wp:extent cx="7036435" cy="10458449"/>
                <wp:effectExtent l="0" t="0" r="0" b="63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6435" cy="10458449"/>
                          <a:chOff x="0" y="0"/>
                          <a:chExt cx="7036435" cy="10458449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4210050" y="0"/>
                            <a:ext cx="2757334" cy="3575050"/>
                          </a:xfrm>
                          <a:prstGeom prst="rect">
                            <a:avLst/>
                          </a:prstGeom>
                          <a:solidFill>
                            <a:srgbClr val="DAFFD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8340C" w:rsidRPr="007736DE" w:rsidRDefault="0008340C" w:rsidP="0008340C">
                              <w:pPr>
                                <w:spacing w:before="120"/>
                                <w:jc w:val="center"/>
                                <w:rPr>
                                  <w:rFonts w:ascii="Bahnschrift" w:hAnsi="Bahnschrift"/>
                                  <w:b/>
                                  <w:sz w:val="48"/>
                                </w:rPr>
                              </w:pPr>
                              <w:r w:rsidRPr="007736DE">
                                <w:rPr>
                                  <w:rFonts w:ascii="Bahnschrift" w:hAnsi="Bahnschrift"/>
                                  <w:b/>
                                  <w:sz w:val="48"/>
                                </w:rPr>
                                <w:t>Session Times:</w:t>
                              </w:r>
                            </w:p>
                            <w:p w:rsidR="0008340C" w:rsidRPr="009140F7" w:rsidRDefault="0008340C" w:rsidP="0008340C">
                              <w:pPr>
                                <w:spacing w:before="120" w:after="0"/>
                                <w:jc w:val="center"/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>Breakfast Session</w:t>
                              </w:r>
                              <w:r w:rsidRPr="009140F7"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>:</w:t>
                              </w:r>
                              <w:r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 xml:space="preserve">  £4</w:t>
                              </w:r>
                              <w:r w:rsidRPr="009140F7"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  <w:p w:rsidR="0008340C" w:rsidRPr="009140F7" w:rsidRDefault="0008340C" w:rsidP="0008340C">
                              <w:pPr>
                                <w:spacing w:after="280"/>
                                <w:jc w:val="center"/>
                                <w:rPr>
                                  <w:rFonts w:ascii="Bahnschrift" w:hAnsi="Bahnschrift"/>
                                  <w:sz w:val="4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sz w:val="32"/>
                                </w:rPr>
                                <w:t xml:space="preserve">8am – start of school day </w:t>
                              </w:r>
                            </w:p>
                            <w:p w:rsidR="0008340C" w:rsidRPr="009140F7" w:rsidRDefault="0008340C" w:rsidP="0008340C">
                              <w:pPr>
                                <w:spacing w:before="120" w:after="0"/>
                                <w:jc w:val="center"/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</w:pPr>
                              <w:r w:rsidRPr="009140F7"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 xml:space="preserve">Session </w:t>
                              </w:r>
                              <w:r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>1:  £5</w:t>
                              </w:r>
                            </w:p>
                            <w:p w:rsidR="0008340C" w:rsidRPr="009140F7" w:rsidRDefault="0008340C" w:rsidP="0008340C">
                              <w:pPr>
                                <w:spacing w:after="280"/>
                                <w:jc w:val="center"/>
                                <w:rPr>
                                  <w:rFonts w:ascii="Bahnschrift" w:hAnsi="Bahnschrift"/>
                                  <w:sz w:val="32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sz w:val="32"/>
                                </w:rPr>
                                <w:t xml:space="preserve">End of school day – 4.15pm </w:t>
                              </w:r>
                            </w:p>
                            <w:p w:rsidR="0008340C" w:rsidRPr="009140F7" w:rsidRDefault="0008340C" w:rsidP="0008340C">
                              <w:pPr>
                                <w:spacing w:before="160" w:after="0"/>
                                <w:jc w:val="center"/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>Session 2</w:t>
                              </w:r>
                              <w:r w:rsidRPr="009140F7"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>:</w:t>
                              </w:r>
                              <w:r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 xml:space="preserve">  £5</w:t>
                              </w:r>
                              <w:r w:rsidRPr="009140F7"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  <w:p w:rsidR="0008340C" w:rsidRPr="009140F7" w:rsidRDefault="0008340C" w:rsidP="0008340C">
                              <w:pPr>
                                <w:spacing w:after="280"/>
                                <w:jc w:val="center"/>
                                <w:rPr>
                                  <w:rFonts w:ascii="Bahnschrift" w:hAnsi="Bahnschrift"/>
                                  <w:sz w:val="32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sz w:val="32"/>
                                </w:rPr>
                                <w:t>4.15pm – 5.30pm</w:t>
                              </w:r>
                            </w:p>
                            <w:p w:rsidR="0008340C" w:rsidRPr="009140F7" w:rsidRDefault="0008340C" w:rsidP="0008340C">
                              <w:pPr>
                                <w:spacing w:before="160" w:after="0"/>
                                <w:jc w:val="center"/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>Session 3</w:t>
                              </w:r>
                              <w:r w:rsidRPr="009140F7"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>:</w:t>
                              </w:r>
                              <w:r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 xml:space="preserve">  £10</w:t>
                              </w:r>
                              <w:r w:rsidRPr="009140F7">
                                <w:rPr>
                                  <w:rFonts w:ascii="Bahnschrift" w:hAnsi="Bahnschrift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  <w:p w:rsidR="0008340C" w:rsidRPr="009140F7" w:rsidRDefault="0008340C" w:rsidP="0008340C">
                              <w:pPr>
                                <w:spacing w:after="360"/>
                                <w:jc w:val="center"/>
                                <w:rPr>
                                  <w:rFonts w:ascii="Bahnschrift" w:hAnsi="Bahnschrift"/>
                                  <w:sz w:val="32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sz w:val="32"/>
                                </w:rPr>
                                <w:t xml:space="preserve">End of school day – 5.30pm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5250" y="4943475"/>
                            <a:ext cx="2924175" cy="117221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8340C" w:rsidRPr="00633E62" w:rsidRDefault="0008340C" w:rsidP="0008340C">
                              <w:pPr>
                                <w:spacing w:before="100" w:after="36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>
                                <w:rPr>
                                  <w:rFonts w:ascii="Bahnschrift" w:hAnsi="Bahnschrift"/>
                                  <w:sz w:val="28"/>
                                </w:rPr>
                                <w:t>At Wraparound, we pride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</w:rPr>
                                <w:br/>
                              </w:r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 xml:space="preserve">ourselves on being able to offer a </w:t>
                              </w:r>
                              <w:proofErr w:type="spellStart"/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>Covid</w:t>
                              </w:r>
                              <w:proofErr w:type="spellEnd"/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</w:rPr>
                                <w:t xml:space="preserve">safe </w:t>
                              </w:r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>and happy environment for the children in our care.</w:t>
                              </w:r>
                            </w:p>
                            <w:p w:rsidR="0008340C" w:rsidRPr="009140F7" w:rsidRDefault="0008340C" w:rsidP="0008340C">
                              <w:pPr>
                                <w:spacing w:after="360"/>
                                <w:jc w:val="center"/>
                                <w:rPr>
                                  <w:rFonts w:ascii="Bahnschrift" w:hAnsi="Bahnschrift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19050"/>
                            <a:ext cx="3852545" cy="4757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3162300" y="5229225"/>
                            <a:ext cx="1974215" cy="36144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8340C" w:rsidRPr="00D3306D" w:rsidRDefault="0008340C" w:rsidP="0008340C">
                              <w:pPr>
                                <w:spacing w:beforeLines="30" w:before="72" w:after="0"/>
                                <w:jc w:val="center"/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</w:pPr>
                              <w:r w:rsidRPr="00D3306D"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We 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>like to</w:t>
                              </w:r>
                              <w:r w:rsidRPr="00D3306D"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 provide our children with activities that encourage them to play together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 and</w:t>
                              </w:r>
                              <w:r w:rsidRPr="00D3306D"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 keep them stimulated. These include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Pr="00D3306D"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Lego, a variety of board games, 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bingo, </w:t>
                              </w:r>
                              <w:r w:rsidRPr="00D3306D"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puzzles, colouring and 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a range of </w:t>
                              </w:r>
                              <w:r w:rsidRPr="00D3306D"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>arts and crafts.</w:t>
                              </w:r>
                            </w:p>
                            <w:p w:rsidR="0008340C" w:rsidRPr="00D3306D" w:rsidRDefault="0008340C" w:rsidP="0008340C">
                              <w:pPr>
                                <w:spacing w:beforeLines="80" w:before="192" w:after="240"/>
                                <w:jc w:val="center"/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</w:pPr>
                              <w:r w:rsidRPr="00D3306D"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When 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>possible</w:t>
                              </w:r>
                              <w:r w:rsidRPr="00D3306D"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, we enjoy 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>getting active</w:t>
                              </w:r>
                              <w:r w:rsidRPr="00D3306D">
                                <w:rPr>
                                  <w:rFonts w:ascii="Bahnschrift" w:hAnsi="Bahnschrift"/>
                                  <w:sz w:val="28"/>
                                  <w:szCs w:val="28"/>
                                </w:rPr>
                                <w:t xml:space="preserve"> either outside on the field or in our PE hall.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5250" y="8963024"/>
                            <a:ext cx="6896735" cy="1495425"/>
                          </a:xfrm>
                          <a:prstGeom prst="rect">
                            <a:avLst/>
                          </a:prstGeom>
                          <a:solidFill>
                            <a:srgbClr val="DAFFD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8340C" w:rsidRPr="00633E62" w:rsidRDefault="0008340C" w:rsidP="0008340C">
                              <w:pPr>
                                <w:spacing w:after="120"/>
                                <w:ind w:left="113"/>
                                <w:rPr>
                                  <w:rFonts w:ascii="Bahnschrift" w:hAnsi="Bahnschrift"/>
                                  <w:b/>
                                  <w:sz w:val="32"/>
                                </w:rPr>
                              </w:pPr>
                              <w:r w:rsidRPr="00633E62">
                                <w:rPr>
                                  <w:rFonts w:ascii="Bahnschrift" w:hAnsi="Bahnschrift"/>
                                  <w:b/>
                                  <w:sz w:val="32"/>
                                </w:rPr>
                                <w:t>Bookings can be made, up to the day before, via the ‘Teacher2Parents’ app.</w:t>
                              </w:r>
                            </w:p>
                            <w:p w:rsidR="0008340C" w:rsidRPr="00633E62" w:rsidRDefault="0008340C" w:rsidP="0008340C">
                              <w:pPr>
                                <w:spacing w:after="120"/>
                                <w:ind w:left="113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>For more informati</w:t>
                              </w:r>
                              <w:r>
                                <w:rPr>
                                  <w:rFonts w:ascii="Bahnschrift" w:hAnsi="Bahnschrift"/>
                                  <w:sz w:val="28"/>
                                </w:rPr>
                                <w:t xml:space="preserve">on, or to notify of any changes or updates </w:t>
                              </w:r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>on the day</w:t>
                              </w:r>
                              <w:proofErr w:type="gramStart"/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>,</w:t>
                              </w:r>
                              <w:proofErr w:type="gramEnd"/>
                              <w:r>
                                <w:rPr>
                                  <w:rFonts w:ascii="Bahnschrift" w:hAnsi="Bahnschrift"/>
                                  <w:sz w:val="28"/>
                                </w:rPr>
                                <w:br/>
                                <w:t xml:space="preserve">please contact Donna Laycock directly </w:t>
                              </w:r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>by:</w:t>
                              </w:r>
                            </w:p>
                            <w:p w:rsidR="0008340C" w:rsidRPr="00633E62" w:rsidRDefault="0008340C" w:rsidP="0008340C">
                              <w:pPr>
                                <w:spacing w:after="360"/>
                                <w:ind w:left="113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 w:rsidRPr="00633E62">
                                <w:rPr>
                                  <w:rFonts w:ascii="Bahnschrift" w:hAnsi="Bahnschrift"/>
                                  <w:b/>
                                  <w:sz w:val="28"/>
                                </w:rPr>
                                <w:t>Email</w:t>
                              </w:r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 xml:space="preserve">: wraparound@easebourne.w-sussex.sch.uk     </w:t>
                              </w:r>
                              <w:r w:rsidRPr="00633E62">
                                <w:rPr>
                                  <w:rFonts w:ascii="Bahnschrift" w:hAnsi="Bahnschrift"/>
                                  <w:b/>
                                  <w:sz w:val="28"/>
                                </w:rPr>
                                <w:t>Mobile</w:t>
                              </w:r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>: 07399 058781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5257800" y="6772275"/>
                            <a:ext cx="1710690" cy="206438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08340C" w:rsidRPr="00633E62" w:rsidRDefault="0008340C" w:rsidP="0008340C">
                              <w:pPr>
                                <w:spacing w:before="100" w:after="360"/>
                                <w:jc w:val="center"/>
                                <w:rPr>
                                  <w:rFonts w:ascii="Bahnschrift" w:hAnsi="Bahnschrift"/>
                                  <w:sz w:val="28"/>
                                </w:rPr>
                              </w:pPr>
                              <w:r w:rsidRPr="00633E62">
                                <w:rPr>
                                  <w:rFonts w:ascii="Bahnschrift" w:hAnsi="Bahnschrift"/>
                                  <w:sz w:val="28"/>
                                </w:rPr>
                                <w:t>At each session, we offer a selection of breakfast and snack options. Fresh fruit, water and sugar-free drinks are always available.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Teachers2Parents on the App Sto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11" t="16071" r="32023" b="16086"/>
                          <a:stretch/>
                        </pic:blipFill>
                        <pic:spPr bwMode="auto">
                          <a:xfrm>
                            <a:off x="6153150" y="9363075"/>
                            <a:ext cx="751205" cy="74485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40" b="14066"/>
                          <a:stretch/>
                        </pic:blipFill>
                        <pic:spPr bwMode="auto">
                          <a:xfrm>
                            <a:off x="4010025" y="3733800"/>
                            <a:ext cx="294830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4371975"/>
                            <a:ext cx="1036320" cy="926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2" t="15158" r="22846" b="12808"/>
                          <a:stretch/>
                        </pic:blipFill>
                        <pic:spPr bwMode="auto">
                          <a:xfrm>
                            <a:off x="5267325" y="5238750"/>
                            <a:ext cx="1702435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17" r="11317"/>
                          <a:stretch/>
                        </pic:blipFill>
                        <pic:spPr bwMode="auto">
                          <a:xfrm>
                            <a:off x="104775" y="6229350"/>
                            <a:ext cx="2924175" cy="261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57700"/>
                            <a:ext cx="680720" cy="683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1275" y="6229350"/>
                            <a:ext cx="645160" cy="66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8B418" id="Group 1" o:spid="_x0000_s1026" style="position:absolute;margin-left:-.2pt;margin-top:-24.75pt;width:554.05pt;height:823.5pt;z-index:251659264;mso-height-relative:margin" coordsize="70364,1045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2100;width:27573;height:3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" fillcolor="#daffd5" stroked="f" strokeweight=".5pt">
                  <v:textbox>
                    <w:txbxContent>
                      <w:p w:rsidR="0008340C" w:rsidRPr="007736DE" w:rsidRDefault="0008340C" w:rsidP="0008340C">
                        <w:pPr>
                          <w:spacing w:before="120"/>
                          <w:jc w:val="center"/>
                          <w:rPr>
                            <w:rFonts w:ascii="Bahnschrift" w:hAnsi="Bahnschrift"/>
                            <w:b/>
                            <w:sz w:val="48"/>
                          </w:rPr>
                        </w:pPr>
                        <w:r w:rsidRPr="007736DE">
                          <w:rPr>
                            <w:rFonts w:ascii="Bahnschrift" w:hAnsi="Bahnschrift"/>
                            <w:b/>
                            <w:sz w:val="48"/>
                          </w:rPr>
                          <w:t>Session Times:</w:t>
                        </w:r>
                      </w:p>
                      <w:p w:rsidR="0008340C" w:rsidRPr="009140F7" w:rsidRDefault="0008340C" w:rsidP="0008340C">
                        <w:pPr>
                          <w:spacing w:before="120" w:after="0"/>
                          <w:jc w:val="center"/>
                          <w:rPr>
                            <w:rFonts w:ascii="Bahnschrift" w:hAnsi="Bahnschrift"/>
                            <w:b/>
                            <w:sz w:val="36"/>
                          </w:rPr>
                        </w:pPr>
                        <w:r>
                          <w:rPr>
                            <w:rFonts w:ascii="Bahnschrift" w:hAnsi="Bahnschrift"/>
                            <w:b/>
                            <w:sz w:val="36"/>
                          </w:rPr>
                          <w:t>Breakfast Session</w:t>
                        </w:r>
                        <w:r w:rsidRPr="009140F7">
                          <w:rPr>
                            <w:rFonts w:ascii="Bahnschrift" w:hAnsi="Bahnschrift"/>
                            <w:b/>
                            <w:sz w:val="36"/>
                          </w:rPr>
                          <w:t>:</w:t>
                        </w:r>
                        <w:r>
                          <w:rPr>
                            <w:rFonts w:ascii="Bahnschrift" w:hAnsi="Bahnschrift"/>
                            <w:b/>
                            <w:sz w:val="36"/>
                          </w:rPr>
                          <w:t xml:space="preserve">  £4</w:t>
                        </w:r>
                        <w:r w:rsidRPr="009140F7">
                          <w:rPr>
                            <w:rFonts w:ascii="Bahnschrift" w:hAnsi="Bahnschrift"/>
                            <w:b/>
                            <w:sz w:val="36"/>
                          </w:rPr>
                          <w:t xml:space="preserve"> </w:t>
                        </w:r>
                      </w:p>
                      <w:p w:rsidR="0008340C" w:rsidRPr="009140F7" w:rsidRDefault="0008340C" w:rsidP="0008340C">
                        <w:pPr>
                          <w:spacing w:after="280"/>
                          <w:jc w:val="center"/>
                          <w:rPr>
                            <w:rFonts w:ascii="Bahnschrift" w:hAnsi="Bahnschrift"/>
                            <w:sz w:val="48"/>
                          </w:rPr>
                        </w:pPr>
                        <w:r>
                          <w:rPr>
                            <w:rFonts w:ascii="Bahnschrift" w:hAnsi="Bahnschrift"/>
                            <w:sz w:val="32"/>
                          </w:rPr>
                          <w:t xml:space="preserve">8am – start of school day </w:t>
                        </w:r>
                      </w:p>
                      <w:p w:rsidR="0008340C" w:rsidRPr="009140F7" w:rsidRDefault="0008340C" w:rsidP="0008340C">
                        <w:pPr>
                          <w:spacing w:before="120" w:after="0"/>
                          <w:jc w:val="center"/>
                          <w:rPr>
                            <w:rFonts w:ascii="Bahnschrift" w:hAnsi="Bahnschrift"/>
                            <w:b/>
                            <w:sz w:val="36"/>
                          </w:rPr>
                        </w:pPr>
                        <w:r w:rsidRPr="009140F7">
                          <w:rPr>
                            <w:rFonts w:ascii="Bahnschrift" w:hAnsi="Bahnschrift"/>
                            <w:b/>
                            <w:sz w:val="36"/>
                          </w:rPr>
                          <w:t xml:space="preserve">Session </w:t>
                        </w:r>
                        <w:r>
                          <w:rPr>
                            <w:rFonts w:ascii="Bahnschrift" w:hAnsi="Bahnschrift"/>
                            <w:b/>
                            <w:sz w:val="36"/>
                          </w:rPr>
                          <w:t>1:  £5</w:t>
                        </w:r>
                      </w:p>
                      <w:p w:rsidR="0008340C" w:rsidRPr="009140F7" w:rsidRDefault="0008340C" w:rsidP="0008340C">
                        <w:pPr>
                          <w:spacing w:after="280"/>
                          <w:jc w:val="center"/>
                          <w:rPr>
                            <w:rFonts w:ascii="Bahnschrift" w:hAnsi="Bahnschrift"/>
                            <w:sz w:val="32"/>
                          </w:rPr>
                        </w:pPr>
                        <w:r>
                          <w:rPr>
                            <w:rFonts w:ascii="Bahnschrift" w:hAnsi="Bahnschrift"/>
                            <w:sz w:val="32"/>
                          </w:rPr>
                          <w:t xml:space="preserve">End of school day – 4.15pm </w:t>
                        </w:r>
                      </w:p>
                      <w:p w:rsidR="0008340C" w:rsidRPr="009140F7" w:rsidRDefault="0008340C" w:rsidP="0008340C">
                        <w:pPr>
                          <w:spacing w:before="160" w:after="0"/>
                          <w:jc w:val="center"/>
                          <w:rPr>
                            <w:rFonts w:ascii="Bahnschrift" w:hAnsi="Bahnschrift"/>
                            <w:b/>
                            <w:sz w:val="36"/>
                          </w:rPr>
                        </w:pPr>
                        <w:r>
                          <w:rPr>
                            <w:rFonts w:ascii="Bahnschrift" w:hAnsi="Bahnschrift"/>
                            <w:b/>
                            <w:sz w:val="36"/>
                          </w:rPr>
                          <w:t>Session 2</w:t>
                        </w:r>
                        <w:r w:rsidRPr="009140F7">
                          <w:rPr>
                            <w:rFonts w:ascii="Bahnschrift" w:hAnsi="Bahnschrift"/>
                            <w:b/>
                            <w:sz w:val="36"/>
                          </w:rPr>
                          <w:t>:</w:t>
                        </w:r>
                        <w:r>
                          <w:rPr>
                            <w:rFonts w:ascii="Bahnschrift" w:hAnsi="Bahnschrift"/>
                            <w:b/>
                            <w:sz w:val="36"/>
                          </w:rPr>
                          <w:t xml:space="preserve">  £5</w:t>
                        </w:r>
                        <w:r w:rsidRPr="009140F7">
                          <w:rPr>
                            <w:rFonts w:ascii="Bahnschrift" w:hAnsi="Bahnschrift"/>
                            <w:b/>
                            <w:sz w:val="36"/>
                          </w:rPr>
                          <w:t xml:space="preserve"> </w:t>
                        </w:r>
                      </w:p>
                      <w:p w:rsidR="0008340C" w:rsidRPr="009140F7" w:rsidRDefault="0008340C" w:rsidP="0008340C">
                        <w:pPr>
                          <w:spacing w:after="280"/>
                          <w:jc w:val="center"/>
                          <w:rPr>
                            <w:rFonts w:ascii="Bahnschrift" w:hAnsi="Bahnschrift"/>
                            <w:sz w:val="32"/>
                          </w:rPr>
                        </w:pPr>
                        <w:r>
                          <w:rPr>
                            <w:rFonts w:ascii="Bahnschrift" w:hAnsi="Bahnschrift"/>
                            <w:sz w:val="32"/>
                          </w:rPr>
                          <w:t>4.15pm – 5.30pm</w:t>
                        </w:r>
                      </w:p>
                      <w:p w:rsidR="0008340C" w:rsidRPr="009140F7" w:rsidRDefault="0008340C" w:rsidP="0008340C">
                        <w:pPr>
                          <w:spacing w:before="160" w:after="0"/>
                          <w:jc w:val="center"/>
                          <w:rPr>
                            <w:rFonts w:ascii="Bahnschrift" w:hAnsi="Bahnschrift"/>
                            <w:b/>
                            <w:sz w:val="36"/>
                          </w:rPr>
                        </w:pPr>
                        <w:r>
                          <w:rPr>
                            <w:rFonts w:ascii="Bahnschrift" w:hAnsi="Bahnschrift"/>
                            <w:b/>
                            <w:sz w:val="36"/>
                          </w:rPr>
                          <w:t>Session 3</w:t>
                        </w:r>
                        <w:r w:rsidRPr="009140F7">
                          <w:rPr>
                            <w:rFonts w:ascii="Bahnschrift" w:hAnsi="Bahnschrift"/>
                            <w:b/>
                            <w:sz w:val="36"/>
                          </w:rPr>
                          <w:t>:</w:t>
                        </w:r>
                        <w:r>
                          <w:rPr>
                            <w:rFonts w:ascii="Bahnschrift" w:hAnsi="Bahnschrift"/>
                            <w:b/>
                            <w:sz w:val="36"/>
                          </w:rPr>
                          <w:t xml:space="preserve">  £10</w:t>
                        </w:r>
                        <w:r w:rsidRPr="009140F7">
                          <w:rPr>
                            <w:rFonts w:ascii="Bahnschrift" w:hAnsi="Bahnschrift"/>
                            <w:b/>
                            <w:sz w:val="36"/>
                          </w:rPr>
                          <w:t xml:space="preserve"> </w:t>
                        </w:r>
                      </w:p>
                      <w:p w:rsidR="0008340C" w:rsidRPr="009140F7" w:rsidRDefault="0008340C" w:rsidP="0008340C">
                        <w:pPr>
                          <w:spacing w:after="360"/>
                          <w:jc w:val="center"/>
                          <w:rPr>
                            <w:rFonts w:ascii="Bahnschrift" w:hAnsi="Bahnschrift"/>
                            <w:sz w:val="32"/>
                          </w:rPr>
                        </w:pPr>
                        <w:r>
                          <w:rPr>
                            <w:rFonts w:ascii="Bahnschrift" w:hAnsi="Bahnschrift"/>
                            <w:sz w:val="32"/>
                          </w:rPr>
                          <w:t xml:space="preserve">End of school day – 5.30pm </w:t>
                        </w:r>
                      </w:p>
                    </w:txbxContent>
                  </v:textbox>
                </v:shape>
                <v:shape id="Text Box 4" o:spid="_x0000_s1028" type="#_x0000_t202" style="position:absolute;left:952;top:49434;width:29242;height:1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" fillcolor="#dbe5f1 [660]" stroked="f" strokeweight=".5pt">
                  <v:textbox>
                    <w:txbxContent>
                      <w:p w:rsidR="0008340C" w:rsidRPr="00633E62" w:rsidRDefault="0008340C" w:rsidP="0008340C">
                        <w:pPr>
                          <w:spacing w:before="100" w:after="36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>
                          <w:rPr>
                            <w:rFonts w:ascii="Bahnschrift" w:hAnsi="Bahnschrift"/>
                            <w:sz w:val="28"/>
                          </w:rPr>
                          <w:t>At Wraparound, we pride</w:t>
                        </w:r>
                        <w:r>
                          <w:rPr>
                            <w:rFonts w:ascii="Bahnschrift" w:hAnsi="Bahnschrift"/>
                            <w:sz w:val="28"/>
                          </w:rPr>
                          <w:br/>
                        </w:r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 xml:space="preserve">ourselves on being able to offer a </w:t>
                        </w:r>
                        <w:proofErr w:type="spellStart"/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>Covid</w:t>
                        </w:r>
                        <w:proofErr w:type="spellEnd"/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Bahnschrift" w:hAnsi="Bahnschrift"/>
                            <w:sz w:val="28"/>
                          </w:rPr>
                          <w:t xml:space="preserve">safe </w:t>
                        </w:r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>and happy environment for the children in our care.</w:t>
                        </w:r>
                      </w:p>
                      <w:p w:rsidR="0008340C" w:rsidRPr="009140F7" w:rsidRDefault="0008340C" w:rsidP="0008340C">
                        <w:pPr>
                          <w:spacing w:after="360"/>
                          <w:jc w:val="center"/>
                          <w:rPr>
                            <w:rFonts w:ascii="Bahnschrift" w:hAnsi="Bahnschrift"/>
                            <w:sz w:val="32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952;top:190;width:38525;height:47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">
                  <v:imagedata r:id="rId16" o:title=""/>
                  <v:path arrowok="t"/>
                </v:shape>
                <v:shape id="Text Box 6" o:spid="_x0000_s1030" type="#_x0000_t202" style="position:absolute;left:31623;top:52292;width:19742;height:36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" fillcolor="#b8cce4 [1300]" stroked="f" strokeweight=".5pt">
                  <v:textbox>
                    <w:txbxContent>
                      <w:p w:rsidR="0008340C" w:rsidRPr="00D3306D" w:rsidRDefault="0008340C" w:rsidP="0008340C">
                        <w:pPr>
                          <w:spacing w:beforeLines="30" w:before="72" w:after="0"/>
                          <w:jc w:val="center"/>
                          <w:rPr>
                            <w:rFonts w:ascii="Bahnschrift" w:hAnsi="Bahnschrift"/>
                            <w:sz w:val="28"/>
                            <w:szCs w:val="28"/>
                          </w:rPr>
                        </w:pPr>
                        <w:r w:rsidRPr="00D3306D"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We </w:t>
                        </w:r>
                        <w:r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>like to</w:t>
                        </w:r>
                        <w:r w:rsidRPr="00D3306D"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 provide our children with activities that encourage them to play together</w:t>
                        </w:r>
                        <w:r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 and</w:t>
                        </w:r>
                        <w:r w:rsidRPr="00D3306D"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 keep them stimulated. These include</w:t>
                        </w:r>
                        <w:r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: </w:t>
                        </w:r>
                        <w:r w:rsidRPr="00D3306D"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Lego, a variety of board games, </w:t>
                        </w:r>
                        <w:r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bingo, </w:t>
                        </w:r>
                        <w:r w:rsidRPr="00D3306D"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puzzles, colouring and </w:t>
                        </w:r>
                        <w:r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a range of </w:t>
                        </w:r>
                        <w:r w:rsidRPr="00D3306D"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>arts and crafts.</w:t>
                        </w:r>
                      </w:p>
                      <w:p w:rsidR="0008340C" w:rsidRPr="00D3306D" w:rsidRDefault="0008340C" w:rsidP="0008340C">
                        <w:pPr>
                          <w:spacing w:beforeLines="80" w:before="192" w:after="240"/>
                          <w:jc w:val="center"/>
                          <w:rPr>
                            <w:rFonts w:ascii="Bahnschrift" w:hAnsi="Bahnschrift"/>
                            <w:sz w:val="28"/>
                            <w:szCs w:val="28"/>
                          </w:rPr>
                        </w:pPr>
                        <w:r w:rsidRPr="00D3306D"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When </w:t>
                        </w:r>
                        <w:r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>possible</w:t>
                        </w:r>
                        <w:r w:rsidRPr="00D3306D"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, we enjoy </w:t>
                        </w:r>
                        <w:r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>getting active</w:t>
                        </w:r>
                        <w:r w:rsidRPr="00D3306D">
                          <w:rPr>
                            <w:rFonts w:ascii="Bahnschrift" w:hAnsi="Bahnschrift"/>
                            <w:sz w:val="28"/>
                            <w:szCs w:val="28"/>
                          </w:rPr>
                          <w:t xml:space="preserve"> either outside on the field or in our PE hall.</w:t>
                        </w:r>
                      </w:p>
                    </w:txbxContent>
                  </v:textbox>
                </v:shape>
                <v:shape id="Text Box 7" o:spid="_x0000_s1031" type="#_x0000_t202" style="position:absolute;left:952;top:89630;width:68967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" fillcolor="#daffd5" stroked="f" strokeweight=".5pt">
                  <v:textbox>
                    <w:txbxContent>
                      <w:p w:rsidR="0008340C" w:rsidRPr="00633E62" w:rsidRDefault="0008340C" w:rsidP="0008340C">
                        <w:pPr>
                          <w:spacing w:after="120"/>
                          <w:ind w:left="113"/>
                          <w:rPr>
                            <w:rFonts w:ascii="Bahnschrift" w:hAnsi="Bahnschrift"/>
                            <w:b/>
                            <w:sz w:val="32"/>
                          </w:rPr>
                        </w:pPr>
                        <w:r w:rsidRPr="00633E62">
                          <w:rPr>
                            <w:rFonts w:ascii="Bahnschrift" w:hAnsi="Bahnschrift"/>
                            <w:b/>
                            <w:sz w:val="32"/>
                          </w:rPr>
                          <w:t>Bookings can be made, up to the day before, via the ‘Teacher2Parents’ app.</w:t>
                        </w:r>
                      </w:p>
                      <w:p w:rsidR="0008340C" w:rsidRPr="00633E62" w:rsidRDefault="0008340C" w:rsidP="0008340C">
                        <w:pPr>
                          <w:spacing w:after="120"/>
                          <w:ind w:left="113"/>
                          <w:rPr>
                            <w:rFonts w:ascii="Bahnschrift" w:hAnsi="Bahnschrift"/>
                            <w:sz w:val="28"/>
                          </w:rPr>
                        </w:pPr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>For more informati</w:t>
                        </w:r>
                        <w:r>
                          <w:rPr>
                            <w:rFonts w:ascii="Bahnschrift" w:hAnsi="Bahnschrift"/>
                            <w:sz w:val="28"/>
                          </w:rPr>
                          <w:t xml:space="preserve">on, or to notify of any changes or updates </w:t>
                        </w:r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>on the day</w:t>
                        </w:r>
                        <w:proofErr w:type="gramStart"/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>,</w:t>
                        </w:r>
                        <w:proofErr w:type="gramEnd"/>
                        <w:r>
                          <w:rPr>
                            <w:rFonts w:ascii="Bahnschrift" w:hAnsi="Bahnschrift"/>
                            <w:sz w:val="28"/>
                          </w:rPr>
                          <w:br/>
                          <w:t xml:space="preserve">please contact Donna Laycock directly </w:t>
                        </w:r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>by:</w:t>
                        </w:r>
                      </w:p>
                      <w:p w:rsidR="0008340C" w:rsidRPr="00633E62" w:rsidRDefault="0008340C" w:rsidP="0008340C">
                        <w:pPr>
                          <w:spacing w:after="360"/>
                          <w:ind w:left="113"/>
                          <w:rPr>
                            <w:rFonts w:ascii="Bahnschrift" w:hAnsi="Bahnschrift"/>
                            <w:sz w:val="28"/>
                          </w:rPr>
                        </w:pPr>
                        <w:r w:rsidRPr="00633E62">
                          <w:rPr>
                            <w:rFonts w:ascii="Bahnschrift" w:hAnsi="Bahnschrift"/>
                            <w:b/>
                            <w:sz w:val="28"/>
                          </w:rPr>
                          <w:t>Email</w:t>
                        </w:r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 xml:space="preserve">: wraparound@easebourne.w-sussex.sch.uk     </w:t>
                        </w:r>
                        <w:r w:rsidRPr="00633E62">
                          <w:rPr>
                            <w:rFonts w:ascii="Bahnschrift" w:hAnsi="Bahnschrift"/>
                            <w:b/>
                            <w:sz w:val="28"/>
                          </w:rPr>
                          <w:t>Mobile</w:t>
                        </w:r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>: 07399 058781</w:t>
                        </w:r>
                      </w:p>
                    </w:txbxContent>
                  </v:textbox>
                </v:shape>
                <v:shape id="Text Box 8" o:spid="_x0000_s1032" type="#_x0000_t202" style="position:absolute;left:52578;top:67722;width:17106;height:20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" fillcolor="#dbe5f1 [660]" stroked="f" strokeweight=".5pt">
                  <v:textbox>
                    <w:txbxContent>
                      <w:p w:rsidR="0008340C" w:rsidRPr="00633E62" w:rsidRDefault="0008340C" w:rsidP="0008340C">
                        <w:pPr>
                          <w:spacing w:before="100" w:after="360"/>
                          <w:jc w:val="center"/>
                          <w:rPr>
                            <w:rFonts w:ascii="Bahnschrift" w:hAnsi="Bahnschrift"/>
                            <w:sz w:val="28"/>
                          </w:rPr>
                        </w:pPr>
                        <w:r w:rsidRPr="00633E62">
                          <w:rPr>
                            <w:rFonts w:ascii="Bahnschrift" w:hAnsi="Bahnschrift"/>
                            <w:sz w:val="28"/>
                          </w:rPr>
                          <w:t>At each session, we offer a selection of breakfast and snack options. Fresh fruit, water and sugar-free drinks are always available.</w:t>
                        </w:r>
                      </w:p>
                    </w:txbxContent>
                  </v:textbox>
                </v:shape>
                <v:shape id="Picture 9" o:spid="_x0000_s1033" type="#_x0000_t75" alt="Teachers2Parents on the App Store" style="position:absolute;left:61531;top:93630;width:7512;height: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" adj="3600">
                  <v:imagedata r:id="rId17" o:title="Teachers2Parents on the App Store" croptop="10532f" cropbottom="10542f" cropleft="20979f" cropright="20987f"/>
                  <v:path arrowok="t"/>
                </v:shape>
                <v:shape id="Picture 10" o:spid="_x0000_s1034" type="#_x0000_t75" style="position:absolute;left:40100;top:37338;width:29483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">
                  <v:imagedata r:id="rId18" o:title="" croptop="15951f" cropbottom="9218f"/>
                  <v:path arrowok="t"/>
                </v:shape>
                <v:shape id="Picture 11" o:spid="_x0000_s1035" type="#_x0000_t75" style="position:absolute;left:31623;top:43719;width:10363;height:9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">
                  <v:imagedata r:id="rId19" o:title=""/>
                  <v:path arrowok="t"/>
                </v:shape>
                <v:shape id="Picture 12" o:spid="_x0000_s1036" type="#_x0000_t75" style="position:absolute;left:52673;top:52387;width:17024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">
                  <v:imagedata r:id="rId20" o:title="" croptop="9934f" cropbottom="8394f" cropleft="7512f" cropright="14972f"/>
                  <v:path arrowok="t"/>
                </v:shape>
                <v:shape id="Picture 13" o:spid="_x0000_s1037" type="#_x0000_t75" style="position:absolute;left:1047;top:62293;width:29242;height:2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">
                  <v:imagedata r:id="rId21" o:title="" cropleft="3157f" cropright="7417f"/>
                  <v:path arrowok="t"/>
                </v:shape>
                <v:shape id="Picture 14" o:spid="_x0000_s1038" type="#_x0000_t75" style="position:absolute;top:44577;width:6807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">
                  <v:imagedata r:id="rId22" o:title=""/>
                  <v:path arrowok="t"/>
                </v:shape>
                <v:shape id="Picture 15" o:spid="_x0000_s1039" type="#_x0000_t75" style="position:absolute;left:63912;top:62293;width:6452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">
                  <v:imagedata r:id="rId23" o:title=""/>
                  <v:path arrowok="t"/>
                </v:shape>
              </v:group>
            </w:pict>
          </mc:Fallback>
        </mc:AlternateContent>
      </w:r>
    </w:p>
    <w:p w:rsidR="00A44673" w:rsidRDefault="00A44673">
      <w:pPr>
        <w:rPr>
          <w:b/>
          <w:sz w:val="28"/>
          <w:szCs w:val="20"/>
          <w:u w:val="single"/>
        </w:rPr>
      </w:pPr>
    </w:p>
    <w:p w:rsidR="00A44673" w:rsidRDefault="00A44673">
      <w:pPr>
        <w:rPr>
          <w:b/>
          <w:sz w:val="28"/>
          <w:szCs w:val="20"/>
          <w:u w:val="single"/>
        </w:rPr>
      </w:pPr>
    </w:p>
    <w:p w:rsidR="00A44673" w:rsidRDefault="00A44673">
      <w:pPr>
        <w:rPr>
          <w:b/>
          <w:sz w:val="28"/>
          <w:szCs w:val="20"/>
          <w:u w:val="single"/>
        </w:rPr>
      </w:pPr>
    </w:p>
    <w:p w:rsidR="00A44673" w:rsidRDefault="00A44673">
      <w:pPr>
        <w:rPr>
          <w:b/>
          <w:sz w:val="28"/>
          <w:szCs w:val="20"/>
          <w:u w:val="single"/>
        </w:rPr>
      </w:pPr>
    </w:p>
    <w:p w:rsidR="00A44673" w:rsidRDefault="00A44673">
      <w:pPr>
        <w:rPr>
          <w:b/>
          <w:sz w:val="28"/>
          <w:szCs w:val="20"/>
          <w:u w:val="single"/>
        </w:rPr>
      </w:pPr>
    </w:p>
    <w:p w:rsidR="00A44673" w:rsidRDefault="00A44673" w:rsidP="00716BD5">
      <w:pPr>
        <w:jc w:val="center"/>
        <w:rPr>
          <w:b/>
          <w:sz w:val="28"/>
          <w:szCs w:val="20"/>
          <w:u w:val="single"/>
        </w:rPr>
      </w:pPr>
    </w:p>
    <w:p w:rsidR="0008340C" w:rsidRDefault="0008340C" w:rsidP="00716BD5">
      <w:pPr>
        <w:jc w:val="center"/>
        <w:rPr>
          <w:b/>
          <w:sz w:val="28"/>
          <w:szCs w:val="20"/>
          <w:u w:val="single"/>
        </w:rPr>
      </w:pPr>
    </w:p>
    <w:p w:rsidR="0008340C" w:rsidRDefault="0008340C" w:rsidP="00716BD5">
      <w:pPr>
        <w:jc w:val="center"/>
        <w:rPr>
          <w:b/>
          <w:sz w:val="28"/>
          <w:szCs w:val="20"/>
          <w:u w:val="single"/>
        </w:rPr>
      </w:pPr>
    </w:p>
    <w:p w:rsidR="0008340C" w:rsidRDefault="0008340C">
      <w:pPr>
        <w:spacing w:after="0" w:line="240" w:lineRule="auto"/>
        <w:rPr>
          <w:b/>
          <w:sz w:val="28"/>
          <w:szCs w:val="20"/>
          <w:u w:val="single"/>
        </w:rPr>
      </w:pPr>
      <w:r>
        <w:rPr>
          <w:b/>
          <w:sz w:val="28"/>
          <w:szCs w:val="20"/>
          <w:u w:val="single"/>
        </w:rPr>
        <w:br w:type="page"/>
      </w:r>
    </w:p>
    <w:p w:rsidR="000A071F" w:rsidRPr="00AB2E1A" w:rsidRDefault="00AB2E1A" w:rsidP="00716BD5">
      <w:pPr>
        <w:jc w:val="center"/>
        <w:rPr>
          <w:b/>
          <w:sz w:val="28"/>
          <w:szCs w:val="20"/>
          <w:u w:val="single"/>
        </w:rPr>
      </w:pPr>
      <w:r w:rsidRPr="00AB2E1A">
        <w:rPr>
          <w:b/>
          <w:sz w:val="28"/>
          <w:szCs w:val="20"/>
          <w:u w:val="single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24" o:title=""/>
          </v:shape>
          <o:OLEObject Type="Embed" ProgID="Acrobat.Document.DC" ShapeID="_x0000_i1025" DrawAspect="Content" ObjectID="_1719840596" r:id="rId25"/>
        </w:object>
      </w:r>
    </w:p>
    <w:p w:rsidR="0008340C" w:rsidRDefault="0008340C" w:rsidP="00716BD5">
      <w:pPr>
        <w:jc w:val="center"/>
        <w:rPr>
          <w:b/>
          <w:sz w:val="28"/>
          <w:szCs w:val="20"/>
          <w:u w:val="single"/>
        </w:rPr>
      </w:pPr>
    </w:p>
    <w:p w:rsidR="000A071F" w:rsidRDefault="000A071F" w:rsidP="00716BD5">
      <w:pPr>
        <w:jc w:val="center"/>
        <w:rPr>
          <w:b/>
          <w:sz w:val="28"/>
          <w:szCs w:val="20"/>
          <w:u w:val="single"/>
        </w:rPr>
      </w:pPr>
    </w:p>
    <w:p w:rsidR="000A071F" w:rsidRDefault="000A071F" w:rsidP="000A071F">
      <w:pPr>
        <w:jc w:val="center"/>
        <w:rPr>
          <w:b/>
          <w:sz w:val="28"/>
          <w:szCs w:val="20"/>
          <w:u w:val="single"/>
        </w:rPr>
      </w:pP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6911975" cy="9776005"/>
            <wp:effectExtent l="0" t="0" r="3175" b="0"/>
            <wp:docPr id="16" name="Picture 16" descr="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.png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975" cy="97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71F" w:rsidSect="0058063A">
      <w:headerReference w:type="default" r:id="rId28"/>
      <w:pgSz w:w="11906" w:h="16838"/>
      <w:pgMar w:top="238" w:right="567" w:bottom="249" w:left="45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F4A" w:rsidRDefault="00A92F4A" w:rsidP="00AB354A">
      <w:pPr>
        <w:spacing w:after="0" w:line="240" w:lineRule="auto"/>
      </w:pPr>
      <w:r>
        <w:separator/>
      </w:r>
    </w:p>
  </w:endnote>
  <w:endnote w:type="continuationSeparator" w:id="0">
    <w:p w:rsidR="00A92F4A" w:rsidRDefault="00A92F4A" w:rsidP="00AB3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F4A" w:rsidRDefault="00A92F4A" w:rsidP="00AB354A">
      <w:pPr>
        <w:spacing w:after="0" w:line="240" w:lineRule="auto"/>
      </w:pPr>
      <w:r>
        <w:separator/>
      </w:r>
    </w:p>
  </w:footnote>
  <w:footnote w:type="continuationSeparator" w:id="0">
    <w:p w:rsidR="00A92F4A" w:rsidRDefault="00A92F4A" w:rsidP="00AB3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A27" w:rsidRPr="00170AB3" w:rsidRDefault="00453A27" w:rsidP="00170AB3">
    <w:pPr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2371B"/>
    <w:multiLevelType w:val="hybridMultilevel"/>
    <w:tmpl w:val="7FDC9700"/>
    <w:lvl w:ilvl="0" w:tplc="F5CACB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228E8"/>
    <w:multiLevelType w:val="hybridMultilevel"/>
    <w:tmpl w:val="E0A4994E"/>
    <w:lvl w:ilvl="0" w:tplc="08587E1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60656"/>
    <w:multiLevelType w:val="hybridMultilevel"/>
    <w:tmpl w:val="A19C5814"/>
    <w:lvl w:ilvl="0" w:tplc="041C1B8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5386C"/>
    <w:multiLevelType w:val="hybridMultilevel"/>
    <w:tmpl w:val="8E52552C"/>
    <w:lvl w:ilvl="0" w:tplc="C83096D2">
      <w:numFmt w:val="bullet"/>
      <w:lvlText w:val=""/>
      <w:lvlJc w:val="left"/>
      <w:pPr>
        <w:ind w:left="48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58C42555"/>
    <w:multiLevelType w:val="hybridMultilevel"/>
    <w:tmpl w:val="C7BAB744"/>
    <w:lvl w:ilvl="0" w:tplc="E132E814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F4A"/>
    <w:rsid w:val="00006052"/>
    <w:rsid w:val="00007154"/>
    <w:rsid w:val="00010A86"/>
    <w:rsid w:val="000113F6"/>
    <w:rsid w:val="00023C96"/>
    <w:rsid w:val="00027BE8"/>
    <w:rsid w:val="00032698"/>
    <w:rsid w:val="00040B39"/>
    <w:rsid w:val="00042AA6"/>
    <w:rsid w:val="00043E8A"/>
    <w:rsid w:val="00046A83"/>
    <w:rsid w:val="00050005"/>
    <w:rsid w:val="000556A4"/>
    <w:rsid w:val="0005622F"/>
    <w:rsid w:val="00057750"/>
    <w:rsid w:val="00061196"/>
    <w:rsid w:val="00061CCB"/>
    <w:rsid w:val="00080985"/>
    <w:rsid w:val="00081356"/>
    <w:rsid w:val="0008340C"/>
    <w:rsid w:val="00090342"/>
    <w:rsid w:val="00092CD6"/>
    <w:rsid w:val="000933C6"/>
    <w:rsid w:val="00096DF2"/>
    <w:rsid w:val="000972BB"/>
    <w:rsid w:val="00097487"/>
    <w:rsid w:val="000A071F"/>
    <w:rsid w:val="000A1264"/>
    <w:rsid w:val="000B12D4"/>
    <w:rsid w:val="000C138F"/>
    <w:rsid w:val="000C4EB1"/>
    <w:rsid w:val="000D48CF"/>
    <w:rsid w:val="000D5E63"/>
    <w:rsid w:val="000E020E"/>
    <w:rsid w:val="000E07A0"/>
    <w:rsid w:val="000E79DB"/>
    <w:rsid w:val="000F1825"/>
    <w:rsid w:val="000F1931"/>
    <w:rsid w:val="000F2807"/>
    <w:rsid w:val="0010120B"/>
    <w:rsid w:val="00103AF3"/>
    <w:rsid w:val="001057CE"/>
    <w:rsid w:val="001075A6"/>
    <w:rsid w:val="00107BF0"/>
    <w:rsid w:val="001132C5"/>
    <w:rsid w:val="00131A73"/>
    <w:rsid w:val="00133B03"/>
    <w:rsid w:val="00141CC3"/>
    <w:rsid w:val="00144C7D"/>
    <w:rsid w:val="0015265D"/>
    <w:rsid w:val="00153F08"/>
    <w:rsid w:val="00157BD5"/>
    <w:rsid w:val="001655C9"/>
    <w:rsid w:val="00167B5C"/>
    <w:rsid w:val="00170AB3"/>
    <w:rsid w:val="0018032A"/>
    <w:rsid w:val="00190D48"/>
    <w:rsid w:val="0019120C"/>
    <w:rsid w:val="001A3751"/>
    <w:rsid w:val="001A5662"/>
    <w:rsid w:val="001A6F85"/>
    <w:rsid w:val="001B7E70"/>
    <w:rsid w:val="001C25FA"/>
    <w:rsid w:val="001C3D31"/>
    <w:rsid w:val="001C48B0"/>
    <w:rsid w:val="001C57F0"/>
    <w:rsid w:val="001D0C5D"/>
    <w:rsid w:val="001D28BB"/>
    <w:rsid w:val="001D2CF7"/>
    <w:rsid w:val="001D5FE4"/>
    <w:rsid w:val="001D6965"/>
    <w:rsid w:val="001E5DFD"/>
    <w:rsid w:val="001F3444"/>
    <w:rsid w:val="001F592A"/>
    <w:rsid w:val="0021614A"/>
    <w:rsid w:val="00220402"/>
    <w:rsid w:val="00226FC7"/>
    <w:rsid w:val="00227384"/>
    <w:rsid w:val="00250505"/>
    <w:rsid w:val="00260F34"/>
    <w:rsid w:val="00261351"/>
    <w:rsid w:val="00262011"/>
    <w:rsid w:val="00262AC3"/>
    <w:rsid w:val="00271871"/>
    <w:rsid w:val="00281952"/>
    <w:rsid w:val="00284D9D"/>
    <w:rsid w:val="00290E93"/>
    <w:rsid w:val="00290F57"/>
    <w:rsid w:val="0029166A"/>
    <w:rsid w:val="002941A9"/>
    <w:rsid w:val="00295427"/>
    <w:rsid w:val="002B45A3"/>
    <w:rsid w:val="002C4F25"/>
    <w:rsid w:val="002C7EE2"/>
    <w:rsid w:val="002D2849"/>
    <w:rsid w:val="002D423D"/>
    <w:rsid w:val="002D67C1"/>
    <w:rsid w:val="002D7F0E"/>
    <w:rsid w:val="002E7511"/>
    <w:rsid w:val="002F45F2"/>
    <w:rsid w:val="002F466F"/>
    <w:rsid w:val="003032DC"/>
    <w:rsid w:val="0030422F"/>
    <w:rsid w:val="00310EB9"/>
    <w:rsid w:val="003137BA"/>
    <w:rsid w:val="0032044D"/>
    <w:rsid w:val="003306C0"/>
    <w:rsid w:val="0033118E"/>
    <w:rsid w:val="00333282"/>
    <w:rsid w:val="00336B35"/>
    <w:rsid w:val="003515A5"/>
    <w:rsid w:val="00362033"/>
    <w:rsid w:val="0037526A"/>
    <w:rsid w:val="00380203"/>
    <w:rsid w:val="00380622"/>
    <w:rsid w:val="00384994"/>
    <w:rsid w:val="00385839"/>
    <w:rsid w:val="00390B51"/>
    <w:rsid w:val="003A57C2"/>
    <w:rsid w:val="003A5FE0"/>
    <w:rsid w:val="003A7490"/>
    <w:rsid w:val="003B1569"/>
    <w:rsid w:val="003B1B3F"/>
    <w:rsid w:val="003B683F"/>
    <w:rsid w:val="003B6B73"/>
    <w:rsid w:val="003D24CD"/>
    <w:rsid w:val="003D2B4A"/>
    <w:rsid w:val="003D5596"/>
    <w:rsid w:val="003D5CD0"/>
    <w:rsid w:val="003D7653"/>
    <w:rsid w:val="003E051F"/>
    <w:rsid w:val="003E355B"/>
    <w:rsid w:val="003E7283"/>
    <w:rsid w:val="003F38F6"/>
    <w:rsid w:val="003F3ACD"/>
    <w:rsid w:val="003F48FB"/>
    <w:rsid w:val="003F64AB"/>
    <w:rsid w:val="003F7D50"/>
    <w:rsid w:val="00401346"/>
    <w:rsid w:val="004028A3"/>
    <w:rsid w:val="00410347"/>
    <w:rsid w:val="00411274"/>
    <w:rsid w:val="004119F0"/>
    <w:rsid w:val="004375D8"/>
    <w:rsid w:val="00440E55"/>
    <w:rsid w:val="00453A27"/>
    <w:rsid w:val="004543A5"/>
    <w:rsid w:val="0046009E"/>
    <w:rsid w:val="0046267D"/>
    <w:rsid w:val="00463321"/>
    <w:rsid w:val="00463668"/>
    <w:rsid w:val="0046415F"/>
    <w:rsid w:val="004674AB"/>
    <w:rsid w:val="00470C55"/>
    <w:rsid w:val="0047138C"/>
    <w:rsid w:val="00474B54"/>
    <w:rsid w:val="00481807"/>
    <w:rsid w:val="004968C2"/>
    <w:rsid w:val="004A0EBA"/>
    <w:rsid w:val="004A3777"/>
    <w:rsid w:val="004A7F59"/>
    <w:rsid w:val="004B01D1"/>
    <w:rsid w:val="004B50E6"/>
    <w:rsid w:val="004B5932"/>
    <w:rsid w:val="004C0576"/>
    <w:rsid w:val="004D408D"/>
    <w:rsid w:val="004D43A5"/>
    <w:rsid w:val="004D4626"/>
    <w:rsid w:val="004E2B02"/>
    <w:rsid w:val="004E3B0E"/>
    <w:rsid w:val="004E4051"/>
    <w:rsid w:val="004E71E8"/>
    <w:rsid w:val="00500578"/>
    <w:rsid w:val="00500E4F"/>
    <w:rsid w:val="00504CAF"/>
    <w:rsid w:val="00504E3C"/>
    <w:rsid w:val="00507BDF"/>
    <w:rsid w:val="00511F89"/>
    <w:rsid w:val="00522FBC"/>
    <w:rsid w:val="0052740C"/>
    <w:rsid w:val="00534395"/>
    <w:rsid w:val="0054096E"/>
    <w:rsid w:val="005419FC"/>
    <w:rsid w:val="005474F1"/>
    <w:rsid w:val="00550A92"/>
    <w:rsid w:val="005567AF"/>
    <w:rsid w:val="005572EE"/>
    <w:rsid w:val="00557D91"/>
    <w:rsid w:val="00564C2C"/>
    <w:rsid w:val="00564DE8"/>
    <w:rsid w:val="00571104"/>
    <w:rsid w:val="00580207"/>
    <w:rsid w:val="0058063A"/>
    <w:rsid w:val="00590FD1"/>
    <w:rsid w:val="00594220"/>
    <w:rsid w:val="0059675B"/>
    <w:rsid w:val="005A2780"/>
    <w:rsid w:val="005A7C6F"/>
    <w:rsid w:val="005B151A"/>
    <w:rsid w:val="005B4064"/>
    <w:rsid w:val="005B79A6"/>
    <w:rsid w:val="005C2223"/>
    <w:rsid w:val="005C5435"/>
    <w:rsid w:val="005D15F5"/>
    <w:rsid w:val="005D3A6D"/>
    <w:rsid w:val="005D527D"/>
    <w:rsid w:val="005D590E"/>
    <w:rsid w:val="005D6A18"/>
    <w:rsid w:val="005E4848"/>
    <w:rsid w:val="005E690C"/>
    <w:rsid w:val="005E692E"/>
    <w:rsid w:val="005F05D5"/>
    <w:rsid w:val="005F07CC"/>
    <w:rsid w:val="005F73A2"/>
    <w:rsid w:val="00603713"/>
    <w:rsid w:val="00604186"/>
    <w:rsid w:val="00616633"/>
    <w:rsid w:val="0062623F"/>
    <w:rsid w:val="006265B4"/>
    <w:rsid w:val="00630B28"/>
    <w:rsid w:val="00632085"/>
    <w:rsid w:val="00634BAE"/>
    <w:rsid w:val="00635DF4"/>
    <w:rsid w:val="00637945"/>
    <w:rsid w:val="00653FDA"/>
    <w:rsid w:val="00654C6A"/>
    <w:rsid w:val="00655639"/>
    <w:rsid w:val="00664221"/>
    <w:rsid w:val="00674317"/>
    <w:rsid w:val="006757E1"/>
    <w:rsid w:val="006856DA"/>
    <w:rsid w:val="00694064"/>
    <w:rsid w:val="00695A95"/>
    <w:rsid w:val="00697025"/>
    <w:rsid w:val="006A074B"/>
    <w:rsid w:val="006A0E10"/>
    <w:rsid w:val="006A1228"/>
    <w:rsid w:val="006B0AE3"/>
    <w:rsid w:val="006B6C75"/>
    <w:rsid w:val="006C3B60"/>
    <w:rsid w:val="006D0B24"/>
    <w:rsid w:val="006E61BC"/>
    <w:rsid w:val="006F2D45"/>
    <w:rsid w:val="006F62A3"/>
    <w:rsid w:val="00712395"/>
    <w:rsid w:val="007158D7"/>
    <w:rsid w:val="00716BD5"/>
    <w:rsid w:val="00721352"/>
    <w:rsid w:val="007213AB"/>
    <w:rsid w:val="0073002A"/>
    <w:rsid w:val="007332CB"/>
    <w:rsid w:val="00734BD3"/>
    <w:rsid w:val="00737FF6"/>
    <w:rsid w:val="00745DB1"/>
    <w:rsid w:val="00756D87"/>
    <w:rsid w:val="007617E8"/>
    <w:rsid w:val="007618FA"/>
    <w:rsid w:val="00762FF9"/>
    <w:rsid w:val="00766739"/>
    <w:rsid w:val="00770140"/>
    <w:rsid w:val="00770446"/>
    <w:rsid w:val="00771DF9"/>
    <w:rsid w:val="00772896"/>
    <w:rsid w:val="00772D84"/>
    <w:rsid w:val="00793E36"/>
    <w:rsid w:val="00794520"/>
    <w:rsid w:val="007A055A"/>
    <w:rsid w:val="007A0A1A"/>
    <w:rsid w:val="007A7B96"/>
    <w:rsid w:val="007B21DB"/>
    <w:rsid w:val="007C0412"/>
    <w:rsid w:val="007C2A60"/>
    <w:rsid w:val="007C5D02"/>
    <w:rsid w:val="007C659A"/>
    <w:rsid w:val="007C71E2"/>
    <w:rsid w:val="007D3247"/>
    <w:rsid w:val="007D5C81"/>
    <w:rsid w:val="007E1EBF"/>
    <w:rsid w:val="007E3BA4"/>
    <w:rsid w:val="007E4A66"/>
    <w:rsid w:val="007F5F86"/>
    <w:rsid w:val="00800156"/>
    <w:rsid w:val="008020A5"/>
    <w:rsid w:val="00802152"/>
    <w:rsid w:val="0081153E"/>
    <w:rsid w:val="00816E85"/>
    <w:rsid w:val="00824094"/>
    <w:rsid w:val="008312EF"/>
    <w:rsid w:val="00832B72"/>
    <w:rsid w:val="00837E87"/>
    <w:rsid w:val="00847180"/>
    <w:rsid w:val="00851804"/>
    <w:rsid w:val="00853380"/>
    <w:rsid w:val="00856170"/>
    <w:rsid w:val="00863175"/>
    <w:rsid w:val="00865453"/>
    <w:rsid w:val="00865A22"/>
    <w:rsid w:val="00866482"/>
    <w:rsid w:val="00874F7F"/>
    <w:rsid w:val="008804CC"/>
    <w:rsid w:val="00893284"/>
    <w:rsid w:val="00896CA6"/>
    <w:rsid w:val="008A30B1"/>
    <w:rsid w:val="008A4990"/>
    <w:rsid w:val="008A6814"/>
    <w:rsid w:val="008A6BEE"/>
    <w:rsid w:val="008B4A0A"/>
    <w:rsid w:val="008C4EA7"/>
    <w:rsid w:val="008C7A7C"/>
    <w:rsid w:val="008E7598"/>
    <w:rsid w:val="008F7B8C"/>
    <w:rsid w:val="008F7E20"/>
    <w:rsid w:val="00914F0C"/>
    <w:rsid w:val="0091715F"/>
    <w:rsid w:val="00922A6E"/>
    <w:rsid w:val="0092454B"/>
    <w:rsid w:val="00926D82"/>
    <w:rsid w:val="00927613"/>
    <w:rsid w:val="009342A2"/>
    <w:rsid w:val="009351F4"/>
    <w:rsid w:val="00943345"/>
    <w:rsid w:val="009454A2"/>
    <w:rsid w:val="00946253"/>
    <w:rsid w:val="00947644"/>
    <w:rsid w:val="009573F5"/>
    <w:rsid w:val="00960AAB"/>
    <w:rsid w:val="00964709"/>
    <w:rsid w:val="00970149"/>
    <w:rsid w:val="00974284"/>
    <w:rsid w:val="009774F1"/>
    <w:rsid w:val="009814C5"/>
    <w:rsid w:val="00981539"/>
    <w:rsid w:val="00991C1C"/>
    <w:rsid w:val="009924CA"/>
    <w:rsid w:val="00993A0E"/>
    <w:rsid w:val="0099428E"/>
    <w:rsid w:val="00996521"/>
    <w:rsid w:val="00997976"/>
    <w:rsid w:val="009A1222"/>
    <w:rsid w:val="009B0E47"/>
    <w:rsid w:val="009B41B8"/>
    <w:rsid w:val="009B4A7D"/>
    <w:rsid w:val="009B4ECA"/>
    <w:rsid w:val="009B7021"/>
    <w:rsid w:val="009C0EBF"/>
    <w:rsid w:val="009C1669"/>
    <w:rsid w:val="009C5918"/>
    <w:rsid w:val="009C6167"/>
    <w:rsid w:val="009C61ED"/>
    <w:rsid w:val="009C7772"/>
    <w:rsid w:val="009D1BD3"/>
    <w:rsid w:val="009D59BB"/>
    <w:rsid w:val="009D7DAF"/>
    <w:rsid w:val="009F18CD"/>
    <w:rsid w:val="009F342B"/>
    <w:rsid w:val="009F4C1A"/>
    <w:rsid w:val="00A01627"/>
    <w:rsid w:val="00A1214E"/>
    <w:rsid w:val="00A129CF"/>
    <w:rsid w:val="00A13F9F"/>
    <w:rsid w:val="00A155BD"/>
    <w:rsid w:val="00A16D2E"/>
    <w:rsid w:val="00A179C1"/>
    <w:rsid w:val="00A17AC6"/>
    <w:rsid w:val="00A21553"/>
    <w:rsid w:val="00A229B8"/>
    <w:rsid w:val="00A24071"/>
    <w:rsid w:val="00A241C0"/>
    <w:rsid w:val="00A26436"/>
    <w:rsid w:val="00A35010"/>
    <w:rsid w:val="00A36AAD"/>
    <w:rsid w:val="00A42C41"/>
    <w:rsid w:val="00A44673"/>
    <w:rsid w:val="00A4517A"/>
    <w:rsid w:val="00A5155B"/>
    <w:rsid w:val="00A62059"/>
    <w:rsid w:val="00A7009E"/>
    <w:rsid w:val="00A71929"/>
    <w:rsid w:val="00A71976"/>
    <w:rsid w:val="00A75477"/>
    <w:rsid w:val="00A761FB"/>
    <w:rsid w:val="00A81F06"/>
    <w:rsid w:val="00A90565"/>
    <w:rsid w:val="00A924F2"/>
    <w:rsid w:val="00A92F4A"/>
    <w:rsid w:val="00A938BB"/>
    <w:rsid w:val="00A96087"/>
    <w:rsid w:val="00A96336"/>
    <w:rsid w:val="00AA279D"/>
    <w:rsid w:val="00AA5725"/>
    <w:rsid w:val="00AB2E1A"/>
    <w:rsid w:val="00AB354A"/>
    <w:rsid w:val="00AB5214"/>
    <w:rsid w:val="00AB7F46"/>
    <w:rsid w:val="00AC0BDA"/>
    <w:rsid w:val="00AC1F2B"/>
    <w:rsid w:val="00AC2472"/>
    <w:rsid w:val="00AD091C"/>
    <w:rsid w:val="00AD0BDA"/>
    <w:rsid w:val="00AE51A4"/>
    <w:rsid w:val="00AE53C6"/>
    <w:rsid w:val="00AF74C6"/>
    <w:rsid w:val="00AF78C1"/>
    <w:rsid w:val="00B11CD8"/>
    <w:rsid w:val="00B12A1F"/>
    <w:rsid w:val="00B13C70"/>
    <w:rsid w:val="00B15594"/>
    <w:rsid w:val="00B2052D"/>
    <w:rsid w:val="00B21B9D"/>
    <w:rsid w:val="00B25EE8"/>
    <w:rsid w:val="00B26501"/>
    <w:rsid w:val="00B32095"/>
    <w:rsid w:val="00B36CCD"/>
    <w:rsid w:val="00B43748"/>
    <w:rsid w:val="00B446F2"/>
    <w:rsid w:val="00B545A9"/>
    <w:rsid w:val="00B62EB6"/>
    <w:rsid w:val="00B66BA6"/>
    <w:rsid w:val="00B67568"/>
    <w:rsid w:val="00B676A1"/>
    <w:rsid w:val="00B77768"/>
    <w:rsid w:val="00B827D5"/>
    <w:rsid w:val="00B82CC9"/>
    <w:rsid w:val="00B8435D"/>
    <w:rsid w:val="00B865D3"/>
    <w:rsid w:val="00B9379A"/>
    <w:rsid w:val="00BA622C"/>
    <w:rsid w:val="00BA7D2E"/>
    <w:rsid w:val="00BB3DCD"/>
    <w:rsid w:val="00BB41F2"/>
    <w:rsid w:val="00BB578B"/>
    <w:rsid w:val="00BB5B0B"/>
    <w:rsid w:val="00BC0284"/>
    <w:rsid w:val="00BC0FBC"/>
    <w:rsid w:val="00BC2B3C"/>
    <w:rsid w:val="00BC672B"/>
    <w:rsid w:val="00BD009D"/>
    <w:rsid w:val="00BD343A"/>
    <w:rsid w:val="00BD57D3"/>
    <w:rsid w:val="00BD70B9"/>
    <w:rsid w:val="00BD73C4"/>
    <w:rsid w:val="00BD7AA5"/>
    <w:rsid w:val="00BE2E86"/>
    <w:rsid w:val="00BF0A38"/>
    <w:rsid w:val="00C010E9"/>
    <w:rsid w:val="00C0227D"/>
    <w:rsid w:val="00C03881"/>
    <w:rsid w:val="00C04045"/>
    <w:rsid w:val="00C11083"/>
    <w:rsid w:val="00C1161A"/>
    <w:rsid w:val="00C17220"/>
    <w:rsid w:val="00C25101"/>
    <w:rsid w:val="00C25AFD"/>
    <w:rsid w:val="00C30F9A"/>
    <w:rsid w:val="00C32EF2"/>
    <w:rsid w:val="00C50C01"/>
    <w:rsid w:val="00C515B0"/>
    <w:rsid w:val="00C54FDB"/>
    <w:rsid w:val="00C61A72"/>
    <w:rsid w:val="00C63278"/>
    <w:rsid w:val="00C676E6"/>
    <w:rsid w:val="00C7464C"/>
    <w:rsid w:val="00C761D3"/>
    <w:rsid w:val="00C80921"/>
    <w:rsid w:val="00C97256"/>
    <w:rsid w:val="00C972F2"/>
    <w:rsid w:val="00CA3F89"/>
    <w:rsid w:val="00CA4E19"/>
    <w:rsid w:val="00CB5FE6"/>
    <w:rsid w:val="00CC410A"/>
    <w:rsid w:val="00CC480C"/>
    <w:rsid w:val="00CC7352"/>
    <w:rsid w:val="00CC7922"/>
    <w:rsid w:val="00CD07D5"/>
    <w:rsid w:val="00CE123B"/>
    <w:rsid w:val="00CF1306"/>
    <w:rsid w:val="00CF1E84"/>
    <w:rsid w:val="00D06D40"/>
    <w:rsid w:val="00D079A5"/>
    <w:rsid w:val="00D10778"/>
    <w:rsid w:val="00D117C8"/>
    <w:rsid w:val="00D11C98"/>
    <w:rsid w:val="00D13F24"/>
    <w:rsid w:val="00D16964"/>
    <w:rsid w:val="00D1739D"/>
    <w:rsid w:val="00D22708"/>
    <w:rsid w:val="00D2379B"/>
    <w:rsid w:val="00D24452"/>
    <w:rsid w:val="00D33776"/>
    <w:rsid w:val="00D342B2"/>
    <w:rsid w:val="00D36426"/>
    <w:rsid w:val="00D37187"/>
    <w:rsid w:val="00D40A61"/>
    <w:rsid w:val="00D4444D"/>
    <w:rsid w:val="00D52522"/>
    <w:rsid w:val="00D5288B"/>
    <w:rsid w:val="00D57C15"/>
    <w:rsid w:val="00D61576"/>
    <w:rsid w:val="00D622FA"/>
    <w:rsid w:val="00D63952"/>
    <w:rsid w:val="00D64013"/>
    <w:rsid w:val="00D65B16"/>
    <w:rsid w:val="00D70933"/>
    <w:rsid w:val="00D723C4"/>
    <w:rsid w:val="00D804F8"/>
    <w:rsid w:val="00D81EEF"/>
    <w:rsid w:val="00D835BC"/>
    <w:rsid w:val="00D93FD4"/>
    <w:rsid w:val="00D97394"/>
    <w:rsid w:val="00DA150F"/>
    <w:rsid w:val="00DA5427"/>
    <w:rsid w:val="00DA65A9"/>
    <w:rsid w:val="00DB5FFF"/>
    <w:rsid w:val="00DD2A4D"/>
    <w:rsid w:val="00DD340B"/>
    <w:rsid w:val="00DE213B"/>
    <w:rsid w:val="00DE3AA1"/>
    <w:rsid w:val="00DE48C3"/>
    <w:rsid w:val="00E001AF"/>
    <w:rsid w:val="00E05A85"/>
    <w:rsid w:val="00E07E5F"/>
    <w:rsid w:val="00E14C0A"/>
    <w:rsid w:val="00E14C90"/>
    <w:rsid w:val="00E17D1D"/>
    <w:rsid w:val="00E2469B"/>
    <w:rsid w:val="00E248CE"/>
    <w:rsid w:val="00E279A3"/>
    <w:rsid w:val="00E3040C"/>
    <w:rsid w:val="00E35BC4"/>
    <w:rsid w:val="00E363D1"/>
    <w:rsid w:val="00E43FFC"/>
    <w:rsid w:val="00E502FE"/>
    <w:rsid w:val="00E56696"/>
    <w:rsid w:val="00E60AAC"/>
    <w:rsid w:val="00E617D1"/>
    <w:rsid w:val="00E630B6"/>
    <w:rsid w:val="00E66735"/>
    <w:rsid w:val="00E66D3F"/>
    <w:rsid w:val="00E73F1D"/>
    <w:rsid w:val="00E76671"/>
    <w:rsid w:val="00E7725A"/>
    <w:rsid w:val="00E80623"/>
    <w:rsid w:val="00E831FE"/>
    <w:rsid w:val="00E852E9"/>
    <w:rsid w:val="00E863A3"/>
    <w:rsid w:val="00E97AB2"/>
    <w:rsid w:val="00EA26CD"/>
    <w:rsid w:val="00EA6126"/>
    <w:rsid w:val="00EB4449"/>
    <w:rsid w:val="00EB5A05"/>
    <w:rsid w:val="00ED4C43"/>
    <w:rsid w:val="00ED79EC"/>
    <w:rsid w:val="00EE61FC"/>
    <w:rsid w:val="00EF1352"/>
    <w:rsid w:val="00EF29E5"/>
    <w:rsid w:val="00EF3887"/>
    <w:rsid w:val="00EF4675"/>
    <w:rsid w:val="00F01CE4"/>
    <w:rsid w:val="00F0362E"/>
    <w:rsid w:val="00F046BC"/>
    <w:rsid w:val="00F05A8F"/>
    <w:rsid w:val="00F10D9C"/>
    <w:rsid w:val="00F110E9"/>
    <w:rsid w:val="00F111CD"/>
    <w:rsid w:val="00F1746E"/>
    <w:rsid w:val="00F20C57"/>
    <w:rsid w:val="00F2349D"/>
    <w:rsid w:val="00F319E8"/>
    <w:rsid w:val="00F338EC"/>
    <w:rsid w:val="00F33E08"/>
    <w:rsid w:val="00F35593"/>
    <w:rsid w:val="00F366BD"/>
    <w:rsid w:val="00F44714"/>
    <w:rsid w:val="00F5037B"/>
    <w:rsid w:val="00F5316A"/>
    <w:rsid w:val="00F77876"/>
    <w:rsid w:val="00F77C60"/>
    <w:rsid w:val="00F82F90"/>
    <w:rsid w:val="00F94CC2"/>
    <w:rsid w:val="00F97223"/>
    <w:rsid w:val="00FA7880"/>
    <w:rsid w:val="00FB1709"/>
    <w:rsid w:val="00FB27D0"/>
    <w:rsid w:val="00FB4BB3"/>
    <w:rsid w:val="00FB5E68"/>
    <w:rsid w:val="00FC6DDA"/>
    <w:rsid w:val="00FD1E98"/>
    <w:rsid w:val="00FF3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."/>
  <w:listSeparator w:val=","/>
  <w14:docId w14:val="07F01736"/>
  <w15:docId w15:val="{56B40839-C02D-4F32-B382-48DA1B210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5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54A"/>
  </w:style>
  <w:style w:type="paragraph" w:styleId="Footer">
    <w:name w:val="footer"/>
    <w:basedOn w:val="Normal"/>
    <w:link w:val="FooterChar"/>
    <w:uiPriority w:val="99"/>
    <w:unhideWhenUsed/>
    <w:rsid w:val="00AB35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54A"/>
  </w:style>
  <w:style w:type="paragraph" w:styleId="BalloonText">
    <w:name w:val="Balloon Text"/>
    <w:basedOn w:val="Normal"/>
    <w:link w:val="BalloonTextChar"/>
    <w:uiPriority w:val="99"/>
    <w:semiHidden/>
    <w:unhideWhenUsed/>
    <w:rsid w:val="00AB3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B354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B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32095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265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cid:1836C356-A875-4705-8364-0A0991CBBC28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Secretary\clubs\Clubs%20options%20for%20Spring%201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73E4A-50D1-4419-8E22-18D314C30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Clubs options for Spring 19</Template>
  <TotalTime>568</TotalTime>
  <Pages>5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Easebourne</Company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8</cp:revision>
  <cp:lastPrinted>2022-07-20T08:54:00Z</cp:lastPrinted>
  <dcterms:created xsi:type="dcterms:W3CDTF">2022-07-18T12:19:00Z</dcterms:created>
  <dcterms:modified xsi:type="dcterms:W3CDTF">2022-07-20T15:44:00Z</dcterms:modified>
</cp:coreProperties>
</file>